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292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89"/>
        <w:gridCol w:w="91"/>
        <w:gridCol w:w="628"/>
        <w:gridCol w:w="371"/>
        <w:gridCol w:w="430"/>
        <w:gridCol w:w="291"/>
        <w:gridCol w:w="101"/>
        <w:gridCol w:w="1147"/>
        <w:gridCol w:w="547"/>
        <w:gridCol w:w="545"/>
        <w:gridCol w:w="979"/>
        <w:gridCol w:w="271"/>
        <w:gridCol w:w="174"/>
        <w:gridCol w:w="987"/>
        <w:gridCol w:w="656"/>
        <w:gridCol w:w="1589"/>
      </w:tblGrid>
      <w:tr w:rsidR="00971E68" w:rsidRPr="0090596C" w14:paraId="2F475355" w14:textId="77777777" w:rsidTr="00D94E10">
        <w:tc>
          <w:tcPr>
            <w:tcW w:w="5000" w:type="pct"/>
            <w:gridSpan w:val="17"/>
            <w:shd w:val="clear" w:color="auto" w:fill="731F1C" w:themeFill="accent5"/>
          </w:tcPr>
          <w:p w14:paraId="597D197A" w14:textId="029DEEDB" w:rsidR="00650259" w:rsidRPr="00F81EBC" w:rsidRDefault="00F81EBC" w:rsidP="0090596C">
            <w:pPr>
              <w:pStyle w:val="Heading1"/>
              <w:rPr>
                <w:rFonts w:asciiTheme="minorHAnsi" w:hAnsiTheme="minorHAnsi" w:cstheme="minorHAnsi"/>
              </w:rPr>
            </w:pPr>
            <w:r w:rsidRPr="00F81EBC">
              <w:rPr>
                <w:rFonts w:asciiTheme="minorHAnsi" w:hAnsiTheme="minorHAnsi" w:cstheme="minorHAnsi"/>
                <w:b w:val="0"/>
              </w:rPr>
              <w:t>ASBCSD</w:t>
            </w:r>
            <w:r w:rsidR="00404081">
              <w:rPr>
                <w:rFonts w:asciiTheme="minorHAnsi" w:hAnsiTheme="minorHAnsi" w:cstheme="minorHAnsi"/>
                <w:b w:val="0"/>
              </w:rPr>
              <w:t xml:space="preserve"> Associate</w:t>
            </w:r>
            <w:r w:rsidRPr="00F81EBC">
              <w:rPr>
                <w:rFonts w:asciiTheme="minorHAnsi" w:hAnsiTheme="minorHAnsi" w:cstheme="minorHAnsi"/>
                <w:b w:val="0"/>
              </w:rPr>
              <w:t xml:space="preserve"> Membership Application</w:t>
            </w:r>
          </w:p>
        </w:tc>
      </w:tr>
      <w:tr w:rsidR="000B47CF" w:rsidRPr="00846B76" w14:paraId="2A521BE4" w14:textId="77777777" w:rsidTr="00D94E10">
        <w:tc>
          <w:tcPr>
            <w:tcW w:w="555" w:type="pct"/>
            <w:gridSpan w:val="2"/>
            <w:vAlign w:val="bottom"/>
          </w:tcPr>
          <w:sdt>
            <w:sdtPr>
              <w:rPr>
                <w:sz w:val="36"/>
              </w:rPr>
              <w:id w:val="2137756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B5B2C" w14:textId="5DBB0FCD" w:rsidR="00180B77" w:rsidRDefault="00601616" w:rsidP="00FC5D02">
                <w:pPr>
                  <w:pStyle w:val="NormalIndent"/>
                  <w:ind w:hanging="73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15"/>
            <w:vAlign w:val="bottom"/>
          </w:tcPr>
          <w:p w14:paraId="3DE58CAA" w14:textId="2C387453" w:rsidR="00180B77" w:rsidRPr="0002371C" w:rsidRDefault="00180B77" w:rsidP="007F7B5D">
            <w:pPr>
              <w:spacing w:before="120"/>
              <w:rPr>
                <w:sz w:val="22"/>
                <w:szCs w:val="22"/>
              </w:rPr>
            </w:pPr>
            <w:r w:rsidRPr="0002371C">
              <w:rPr>
                <w:sz w:val="22"/>
                <w:szCs w:val="22"/>
              </w:rPr>
              <w:t>Renewal, List Name of District, and any corrections or updates.</w:t>
            </w:r>
          </w:p>
        </w:tc>
      </w:tr>
      <w:tr w:rsidR="000B47CF" w:rsidRPr="00846B76" w14:paraId="208A23A5" w14:textId="77777777" w:rsidTr="00D94E10">
        <w:tc>
          <w:tcPr>
            <w:tcW w:w="1520" w:type="pct"/>
            <w:gridSpan w:val="8"/>
            <w:vAlign w:val="bottom"/>
          </w:tcPr>
          <w:p w14:paraId="5E54C0F0" w14:textId="3CAF0397" w:rsidR="00650259" w:rsidRPr="00846B76" w:rsidRDefault="00404081" w:rsidP="00FC5D02">
            <w:pPr>
              <w:pStyle w:val="NormalIndent"/>
              <w:ind w:hanging="738"/>
            </w:pPr>
            <w:r>
              <w:t>Agency/Company</w:t>
            </w:r>
            <w:r w:rsidR="00FC5D02">
              <w:t xml:space="preserve"> Nam</w:t>
            </w:r>
            <w:r w:rsidR="00601616">
              <w:t>e</w:t>
            </w:r>
          </w:p>
        </w:tc>
        <w:tc>
          <w:tcPr>
            <w:tcW w:w="3480" w:type="pct"/>
            <w:gridSpan w:val="9"/>
            <w:tcBorders>
              <w:bottom w:val="single" w:sz="4" w:space="0" w:color="auto"/>
            </w:tcBorders>
            <w:vAlign w:val="bottom"/>
          </w:tcPr>
          <w:p w14:paraId="747AA7F4" w14:textId="7BBF6D4E" w:rsidR="00650259" w:rsidRPr="00846B76" w:rsidRDefault="00650259" w:rsidP="007F7B5D">
            <w:pPr>
              <w:spacing w:before="120"/>
            </w:pPr>
          </w:p>
        </w:tc>
      </w:tr>
      <w:tr w:rsidR="00D94E10" w:rsidRPr="00846B76" w14:paraId="69444FE5" w14:textId="77777777" w:rsidTr="00D94E10">
        <w:sdt>
          <w:sdtPr>
            <w:id w:val="572943512"/>
            <w:placeholder>
              <w:docPart w:val="383BF05C68514C86932C78B015B5B7B8"/>
            </w:placeholder>
            <w:temporary/>
            <w:showingPlcHdr/>
            <w15:appearance w15:val="hidden"/>
          </w:sdtPr>
          <w:sdtContent>
            <w:tc>
              <w:tcPr>
                <w:tcW w:w="601" w:type="pct"/>
                <w:gridSpan w:val="3"/>
                <w:vAlign w:val="bottom"/>
              </w:tcPr>
              <w:p w14:paraId="0A393EB4" w14:textId="77777777" w:rsidR="00650259" w:rsidRDefault="0090596C" w:rsidP="00FC5D02">
                <w:pPr>
                  <w:pStyle w:val="NormalIndent"/>
                  <w:ind w:hanging="738"/>
                </w:pPr>
                <w:r w:rsidRPr="0090596C">
                  <w:t>Address</w:t>
                </w:r>
              </w:p>
            </w:tc>
          </w:sdtContent>
        </w:sdt>
        <w:tc>
          <w:tcPr>
            <w:tcW w:w="4399" w:type="pct"/>
            <w:gridSpan w:val="14"/>
            <w:tcBorders>
              <w:bottom w:val="single" w:sz="4" w:space="0" w:color="auto"/>
            </w:tcBorders>
            <w:vAlign w:val="bottom"/>
          </w:tcPr>
          <w:p w14:paraId="51273C62" w14:textId="77777777" w:rsidR="00650259" w:rsidRPr="00846B76" w:rsidRDefault="00650259" w:rsidP="007F7B5D">
            <w:pPr>
              <w:spacing w:before="120"/>
            </w:pPr>
          </w:p>
        </w:tc>
      </w:tr>
      <w:tr w:rsidR="000B47CF" w:rsidRPr="00846B76" w14:paraId="0B56FFE2" w14:textId="77777777" w:rsidTr="00D94E10">
        <w:sdt>
          <w:sdtPr>
            <w:id w:val="-521243642"/>
            <w:placeholder>
              <w:docPart w:val="65618DE9AFC4411FA39FBB3B7AC9CDAC"/>
            </w:placeholder>
            <w:temporary/>
            <w:showingPlcHdr/>
            <w15:appearance w15:val="hidden"/>
          </w:sdtPr>
          <w:sdtContent>
            <w:tc>
              <w:tcPr>
                <w:tcW w:w="918" w:type="pct"/>
                <w:gridSpan w:val="4"/>
                <w:vAlign w:val="bottom"/>
              </w:tcPr>
              <w:p w14:paraId="7CB9EB4A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4082" w:type="pct"/>
            <w:gridSpan w:val="13"/>
            <w:tcBorders>
              <w:bottom w:val="single" w:sz="4" w:space="0" w:color="auto"/>
            </w:tcBorders>
            <w:vAlign w:val="bottom"/>
          </w:tcPr>
          <w:p w14:paraId="038473B1" w14:textId="77777777" w:rsidR="00650259" w:rsidRPr="00846B76" w:rsidRDefault="00650259" w:rsidP="007F7B5D">
            <w:pPr>
              <w:spacing w:before="120"/>
            </w:pPr>
          </w:p>
        </w:tc>
      </w:tr>
      <w:tr w:rsidR="00D94E10" w:rsidRPr="00846B76" w14:paraId="6AF0AE5B" w14:textId="77777777" w:rsidTr="00D94E10">
        <w:sdt>
          <w:sdtPr>
            <w:id w:val="83577009"/>
            <w:placeholder>
              <w:docPart w:val="0DB6479D074D4CE39468FEDCA2E5F13F"/>
            </w:placeholder>
            <w:temporary/>
            <w:showingPlcHdr/>
            <w15:appearance w15:val="hidden"/>
          </w:sdtPr>
          <w:sdtContent>
            <w:tc>
              <w:tcPr>
                <w:tcW w:w="510" w:type="pct"/>
                <w:vAlign w:val="bottom"/>
              </w:tcPr>
              <w:p w14:paraId="23A32585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Phone</w:t>
                </w:r>
              </w:p>
            </w:tc>
          </w:sdtContent>
        </w:sdt>
        <w:tc>
          <w:tcPr>
            <w:tcW w:w="1865" w:type="pct"/>
            <w:gridSpan w:val="9"/>
            <w:tcBorders>
              <w:bottom w:val="single" w:sz="4" w:space="0" w:color="auto"/>
            </w:tcBorders>
            <w:vAlign w:val="bottom"/>
          </w:tcPr>
          <w:p w14:paraId="44E31D6F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F5CFF7392A894E758E74D38DEBBD2250"/>
            </w:placeholder>
            <w:temporary/>
            <w:showingPlcHdr/>
            <w15:appearance w15:val="hidden"/>
          </w:sdtPr>
          <w:sdtContent>
            <w:tc>
              <w:tcPr>
                <w:tcW w:w="769" w:type="pct"/>
                <w:gridSpan w:val="2"/>
                <w:vAlign w:val="bottom"/>
              </w:tcPr>
              <w:p w14:paraId="57ECF50D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856" w:type="pct"/>
            <w:gridSpan w:val="5"/>
            <w:tcBorders>
              <w:bottom w:val="single" w:sz="4" w:space="0" w:color="auto"/>
            </w:tcBorders>
            <w:vAlign w:val="bottom"/>
          </w:tcPr>
          <w:p w14:paraId="3881E9BC" w14:textId="77777777" w:rsidR="00650259" w:rsidRPr="00846B76" w:rsidRDefault="00650259" w:rsidP="007F7B5D">
            <w:pPr>
              <w:spacing w:before="120"/>
            </w:pPr>
          </w:p>
        </w:tc>
      </w:tr>
      <w:tr w:rsidR="00971E68" w:rsidRPr="00846B76" w14:paraId="324143E0" w14:textId="77777777" w:rsidTr="00D94E10">
        <w:sdt>
          <w:sdtPr>
            <w:id w:val="-965116832"/>
            <w:placeholder>
              <w:docPart w:val="BAEDC77089F84F0BA1C18C3450B377DB"/>
            </w:placeholder>
            <w:temporary/>
            <w:showingPlcHdr/>
            <w15:appearance w15:val="hidden"/>
          </w:sdtPr>
          <w:sdtContent>
            <w:tc>
              <w:tcPr>
                <w:tcW w:w="510" w:type="pct"/>
                <w:vAlign w:val="bottom"/>
              </w:tcPr>
              <w:p w14:paraId="2E5DC9D4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Email</w:t>
                </w:r>
              </w:p>
            </w:tc>
          </w:sdtContent>
        </w:sdt>
        <w:tc>
          <w:tcPr>
            <w:tcW w:w="4490" w:type="pct"/>
            <w:gridSpan w:val="16"/>
            <w:tcBorders>
              <w:bottom w:val="single" w:sz="4" w:space="0" w:color="auto"/>
            </w:tcBorders>
            <w:vAlign w:val="bottom"/>
          </w:tcPr>
          <w:p w14:paraId="5F148BBA" w14:textId="77777777" w:rsidR="00650259" w:rsidRPr="00846B76" w:rsidRDefault="00650259" w:rsidP="007F7B5D">
            <w:pPr>
              <w:spacing w:before="120"/>
            </w:pPr>
          </w:p>
        </w:tc>
      </w:tr>
      <w:tr w:rsidR="000B47CF" w:rsidRPr="00846B76" w14:paraId="38FB69C8" w14:textId="77777777" w:rsidTr="00D94E10">
        <w:tc>
          <w:tcPr>
            <w:tcW w:w="1105" w:type="pct"/>
            <w:gridSpan w:val="5"/>
            <w:vAlign w:val="bottom"/>
          </w:tcPr>
          <w:p w14:paraId="0C93A56C" w14:textId="60DE1416" w:rsidR="00E55537" w:rsidRDefault="00E55537" w:rsidP="00FC5D02">
            <w:pPr>
              <w:pStyle w:val="NormalIndent"/>
              <w:ind w:hanging="738"/>
            </w:pPr>
            <w:r>
              <w:t>Contact Person</w:t>
            </w:r>
          </w:p>
        </w:tc>
        <w:tc>
          <w:tcPr>
            <w:tcW w:w="2264" w:type="pct"/>
            <w:gridSpan w:val="9"/>
            <w:tcBorders>
              <w:bottom w:val="single" w:sz="4" w:space="0" w:color="auto"/>
            </w:tcBorders>
            <w:vAlign w:val="bottom"/>
          </w:tcPr>
          <w:p w14:paraId="32F0EBC6" w14:textId="77777777" w:rsidR="00E55537" w:rsidRPr="00846B76" w:rsidRDefault="00E55537" w:rsidP="007F7B5D">
            <w:pPr>
              <w:spacing w:before="120"/>
            </w:pPr>
          </w:p>
        </w:tc>
        <w:tc>
          <w:tcPr>
            <w:tcW w:w="498" w:type="pct"/>
            <w:vAlign w:val="bottom"/>
          </w:tcPr>
          <w:p w14:paraId="5DDBDBFA" w14:textId="55E79E7B" w:rsidR="00560995" w:rsidRPr="00846B76" w:rsidRDefault="00E55537" w:rsidP="00560995">
            <w:pPr>
              <w:spacing w:before="120"/>
            </w:pPr>
            <w:r>
              <w:t>Email</w:t>
            </w:r>
          </w:p>
        </w:tc>
        <w:tc>
          <w:tcPr>
            <w:tcW w:w="1133" w:type="pct"/>
            <w:gridSpan w:val="2"/>
            <w:tcBorders>
              <w:bottom w:val="single" w:sz="4" w:space="0" w:color="auto"/>
            </w:tcBorders>
            <w:vAlign w:val="bottom"/>
          </w:tcPr>
          <w:p w14:paraId="173DCD58" w14:textId="13C73F80" w:rsidR="00560995" w:rsidRPr="00846B76" w:rsidRDefault="00560995" w:rsidP="007F7B5D">
            <w:pPr>
              <w:spacing w:before="120"/>
            </w:pPr>
          </w:p>
        </w:tc>
      </w:tr>
      <w:tr w:rsidR="000B47CF" w:rsidRPr="00846B76" w14:paraId="5CB06AFA" w14:textId="77777777" w:rsidTr="00D94E10">
        <w:tc>
          <w:tcPr>
            <w:tcW w:w="1322" w:type="pct"/>
            <w:gridSpan w:val="6"/>
            <w:vAlign w:val="bottom"/>
          </w:tcPr>
          <w:p w14:paraId="54795CE7" w14:textId="77777777" w:rsidR="00560995" w:rsidRDefault="00560995" w:rsidP="00FC5D02">
            <w:pPr>
              <w:pStyle w:val="NormalIndent"/>
              <w:ind w:hanging="738"/>
            </w:pPr>
          </w:p>
        </w:tc>
        <w:tc>
          <w:tcPr>
            <w:tcW w:w="2047" w:type="pct"/>
            <w:gridSpan w:val="8"/>
            <w:tcBorders>
              <w:top w:val="single" w:sz="4" w:space="0" w:color="auto"/>
            </w:tcBorders>
            <w:vAlign w:val="bottom"/>
          </w:tcPr>
          <w:p w14:paraId="4EEDEE52" w14:textId="77777777" w:rsidR="00560995" w:rsidRPr="00846B76" w:rsidRDefault="00560995" w:rsidP="007F7B5D">
            <w:pPr>
              <w:spacing w:before="120"/>
            </w:pPr>
          </w:p>
        </w:tc>
        <w:tc>
          <w:tcPr>
            <w:tcW w:w="498" w:type="pct"/>
            <w:vAlign w:val="bottom"/>
          </w:tcPr>
          <w:p w14:paraId="18DCA8EB" w14:textId="4FB5ACD1" w:rsidR="00560995" w:rsidRDefault="00560995" w:rsidP="00560995">
            <w:pPr>
              <w:spacing w:before="120"/>
            </w:pPr>
            <w:r>
              <w:t>Phone</w:t>
            </w:r>
          </w:p>
        </w:tc>
        <w:tc>
          <w:tcPr>
            <w:tcW w:w="1133" w:type="pct"/>
            <w:gridSpan w:val="2"/>
            <w:tcBorders>
              <w:bottom w:val="single" w:sz="4" w:space="0" w:color="auto"/>
            </w:tcBorders>
            <w:vAlign w:val="bottom"/>
          </w:tcPr>
          <w:p w14:paraId="6448ECC7" w14:textId="50FD161E" w:rsidR="00560995" w:rsidRPr="00846B76" w:rsidRDefault="00560995" w:rsidP="007F7B5D">
            <w:pPr>
              <w:spacing w:before="120"/>
            </w:pPr>
          </w:p>
        </w:tc>
      </w:tr>
      <w:tr w:rsidR="000B47CF" w:rsidRPr="00846B76" w14:paraId="1D44B836" w14:textId="77777777" w:rsidTr="00D94E10">
        <w:tc>
          <w:tcPr>
            <w:tcW w:w="1469" w:type="pct"/>
            <w:gridSpan w:val="7"/>
            <w:vAlign w:val="bottom"/>
          </w:tcPr>
          <w:p w14:paraId="46DEE736" w14:textId="5D924B90" w:rsidR="00FC5D02" w:rsidRDefault="006E103F" w:rsidP="00FC5D02">
            <w:pPr>
              <w:pStyle w:val="NormalIndent"/>
              <w:ind w:hanging="738"/>
            </w:pPr>
            <w:r>
              <w:t>Number of Employees</w:t>
            </w:r>
          </w:p>
        </w:tc>
        <w:tc>
          <w:tcPr>
            <w:tcW w:w="3531" w:type="pct"/>
            <w:gridSpan w:val="10"/>
            <w:tcBorders>
              <w:bottom w:val="single" w:sz="4" w:space="0" w:color="auto"/>
            </w:tcBorders>
            <w:vAlign w:val="bottom"/>
          </w:tcPr>
          <w:p w14:paraId="7058E48C" w14:textId="77777777" w:rsidR="00FC5D02" w:rsidRPr="00846B76" w:rsidRDefault="00FC5D02" w:rsidP="006E103F">
            <w:pPr>
              <w:spacing w:before="120"/>
              <w:ind w:left="174"/>
            </w:pPr>
          </w:p>
        </w:tc>
      </w:tr>
      <w:tr w:rsidR="000B47CF" w:rsidRPr="00846B76" w14:paraId="72F832DF" w14:textId="77777777" w:rsidTr="00D94E10">
        <w:tc>
          <w:tcPr>
            <w:tcW w:w="1105" w:type="pct"/>
            <w:gridSpan w:val="5"/>
            <w:vAlign w:val="bottom"/>
          </w:tcPr>
          <w:p w14:paraId="031B0D01" w14:textId="2B3F9F67" w:rsidR="00FC5D02" w:rsidRDefault="006E103F" w:rsidP="00FC5D02">
            <w:pPr>
              <w:pStyle w:val="NormalIndent"/>
              <w:ind w:hanging="738"/>
            </w:pPr>
            <w:r>
              <w:t>Service Provided</w:t>
            </w:r>
          </w:p>
        </w:tc>
        <w:tc>
          <w:tcPr>
            <w:tcW w:w="3895" w:type="pct"/>
            <w:gridSpan w:val="12"/>
            <w:tcBorders>
              <w:bottom w:val="single" w:sz="4" w:space="0" w:color="auto"/>
            </w:tcBorders>
            <w:vAlign w:val="bottom"/>
          </w:tcPr>
          <w:p w14:paraId="3FCE935D" w14:textId="77777777" w:rsidR="00FC5D02" w:rsidRPr="00846B76" w:rsidRDefault="00FC5D02" w:rsidP="007F7B5D">
            <w:pPr>
              <w:spacing w:before="120"/>
            </w:pPr>
          </w:p>
        </w:tc>
      </w:tr>
      <w:tr w:rsidR="000B47CF" w:rsidRPr="00846B76" w14:paraId="12A67D52" w14:textId="77777777" w:rsidTr="00D94E10">
        <w:tc>
          <w:tcPr>
            <w:tcW w:w="1520" w:type="pct"/>
            <w:gridSpan w:val="8"/>
            <w:vAlign w:val="bottom"/>
          </w:tcPr>
          <w:p w14:paraId="4431696A" w14:textId="18AB99FE" w:rsidR="00180B77" w:rsidRDefault="005D4245" w:rsidP="00FC5D02">
            <w:pPr>
              <w:pStyle w:val="NormalIndent"/>
              <w:ind w:hanging="738"/>
            </w:pPr>
            <w:bookmarkStart w:id="0" w:name="_Hlk149588440"/>
            <w:r>
              <w:t>President</w:t>
            </w:r>
            <w:r w:rsidR="00180B77">
              <w:t>/</w:t>
            </w:r>
            <w:r>
              <w:t>Owner Name</w:t>
            </w:r>
          </w:p>
        </w:tc>
        <w:tc>
          <w:tcPr>
            <w:tcW w:w="3480" w:type="pct"/>
            <w:gridSpan w:val="9"/>
            <w:tcBorders>
              <w:bottom w:val="single" w:sz="4" w:space="0" w:color="auto"/>
            </w:tcBorders>
            <w:vAlign w:val="bottom"/>
          </w:tcPr>
          <w:p w14:paraId="36A5D343" w14:textId="77777777" w:rsidR="00180B77" w:rsidRPr="00846B76" w:rsidRDefault="00180B77" w:rsidP="007F7B5D">
            <w:pPr>
              <w:spacing w:before="120"/>
            </w:pPr>
          </w:p>
        </w:tc>
      </w:tr>
      <w:bookmarkEnd w:id="0"/>
      <w:tr w:rsidR="007B67F2" w:rsidRPr="00846B76" w14:paraId="0AA1E0C6" w14:textId="77777777" w:rsidTr="007B67F2">
        <w:tc>
          <w:tcPr>
            <w:tcW w:w="5000" w:type="pct"/>
            <w:gridSpan w:val="17"/>
            <w:vAlign w:val="bottom"/>
          </w:tcPr>
          <w:p w14:paraId="6450CBA8" w14:textId="68C75A63" w:rsidR="007B67F2" w:rsidRPr="00846B76" w:rsidRDefault="00000000" w:rsidP="007B67F2">
            <w:pPr>
              <w:spacing w:before="120"/>
            </w:pPr>
            <w:sdt>
              <w:sdtPr>
                <w:id w:val="188521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67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B67F2">
              <w:t xml:space="preserve">             Agency be interested in hosting a monthly meeting?</w:t>
            </w:r>
          </w:p>
        </w:tc>
      </w:tr>
      <w:tr w:rsidR="007B67F2" w:rsidRPr="00846B76" w14:paraId="7D1BA595" w14:textId="77777777" w:rsidTr="00D94E10">
        <w:trPr>
          <w:trHeight w:val="54"/>
        </w:trPr>
        <w:tc>
          <w:tcPr>
            <w:tcW w:w="5000" w:type="pct"/>
            <w:gridSpan w:val="17"/>
          </w:tcPr>
          <w:p w14:paraId="0CD5B208" w14:textId="77777777" w:rsidR="007B67F2" w:rsidRPr="00846B76" w:rsidRDefault="007B67F2" w:rsidP="007B67F2">
            <w:pPr>
              <w:ind w:hanging="738"/>
              <w:rPr>
                <w:rFonts w:asciiTheme="majorHAnsi" w:hAnsiTheme="majorHAnsi"/>
                <w:b/>
                <w:sz w:val="8"/>
              </w:rPr>
            </w:pPr>
          </w:p>
        </w:tc>
      </w:tr>
      <w:tr w:rsidR="007B67F2" w:rsidRPr="0090596C" w14:paraId="750652F3" w14:textId="77777777" w:rsidTr="00D94E10">
        <w:trPr>
          <w:trHeight w:val="459"/>
        </w:trPr>
        <w:tc>
          <w:tcPr>
            <w:tcW w:w="5000" w:type="pct"/>
            <w:gridSpan w:val="17"/>
            <w:shd w:val="clear" w:color="auto" w:fill="731F1C" w:themeFill="accent5"/>
          </w:tcPr>
          <w:p w14:paraId="28AC4CAD" w14:textId="3F4494C7" w:rsidR="007B67F2" w:rsidRPr="0090596C" w:rsidRDefault="007B67F2" w:rsidP="007B67F2">
            <w:pPr>
              <w:pStyle w:val="Heading1"/>
              <w:jc w:val="center"/>
            </w:pPr>
            <w:r>
              <w:t>Membership Dues Structure</w:t>
            </w:r>
          </w:p>
        </w:tc>
      </w:tr>
      <w:tr w:rsidR="007B67F2" w:rsidRPr="00846B76" w14:paraId="02A94575" w14:textId="77777777" w:rsidTr="00D94E10">
        <w:trPr>
          <w:gridAfter w:val="1"/>
          <w:wAfter w:w="802" w:type="pct"/>
          <w:trHeight w:val="54"/>
        </w:trPr>
        <w:tc>
          <w:tcPr>
            <w:tcW w:w="4198" w:type="pct"/>
            <w:gridSpan w:val="16"/>
          </w:tcPr>
          <w:p w14:paraId="77E40BE5" w14:textId="77777777" w:rsidR="007B67F2" w:rsidRPr="00846B76" w:rsidRDefault="007B67F2" w:rsidP="007B67F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B67F2" w:rsidRPr="00846B76" w14:paraId="19DC35FE" w14:textId="77777777" w:rsidTr="00D94E10">
        <w:tc>
          <w:tcPr>
            <w:tcW w:w="2650" w:type="pct"/>
            <w:gridSpan w:val="11"/>
            <w:vAlign w:val="bottom"/>
          </w:tcPr>
          <w:p w14:paraId="15C903F7" w14:textId="5D9E74B8" w:rsidR="007B67F2" w:rsidRDefault="007B67F2" w:rsidP="007B67F2">
            <w:pPr>
              <w:pStyle w:val="NormalIndent"/>
              <w:ind w:left="0"/>
            </w:pPr>
            <w:r>
              <w:t>Based on the above schedule our dues are $</w:t>
            </w:r>
          </w:p>
        </w:tc>
        <w:tc>
          <w:tcPr>
            <w:tcW w:w="494" w:type="pct"/>
            <w:tcBorders>
              <w:bottom w:val="single" w:sz="4" w:space="0" w:color="auto"/>
            </w:tcBorders>
            <w:vAlign w:val="bottom"/>
          </w:tcPr>
          <w:p w14:paraId="63EF54DA" w14:textId="4084D98F" w:rsidR="007B67F2" w:rsidRDefault="007B67F2" w:rsidP="007B67F2">
            <w:pPr>
              <w:pStyle w:val="NormalIndent"/>
              <w:ind w:left="0" w:hanging="114"/>
            </w:pPr>
          </w:p>
        </w:tc>
        <w:tc>
          <w:tcPr>
            <w:tcW w:w="137" w:type="pct"/>
            <w:tcBorders>
              <w:left w:val="nil"/>
              <w:right w:val="single" w:sz="4" w:space="0" w:color="auto"/>
            </w:tcBorders>
            <w:vAlign w:val="bottom"/>
          </w:tcPr>
          <w:p w14:paraId="0121F1EA" w14:textId="476AB6B0" w:rsidR="007B67F2" w:rsidRPr="00971E68" w:rsidRDefault="007B67F2" w:rsidP="007B67F2">
            <w:pPr>
              <w:pStyle w:val="NormalIndent"/>
              <w:ind w:left="66" w:right="-96" w:hanging="66"/>
              <w:rPr>
                <w:sz w:val="24"/>
                <w:szCs w:val="24"/>
              </w:rPr>
            </w:pPr>
          </w:p>
        </w:tc>
        <w:tc>
          <w:tcPr>
            <w:tcW w:w="17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A577B" w14:textId="531BA749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>Number of Employees     Dues</w:t>
            </w:r>
          </w:p>
        </w:tc>
      </w:tr>
      <w:tr w:rsidR="007B67F2" w:rsidRPr="00971E68" w14:paraId="29C79418" w14:textId="77777777" w:rsidTr="00D94E10">
        <w:tc>
          <w:tcPr>
            <w:tcW w:w="2650" w:type="pct"/>
            <w:gridSpan w:val="11"/>
            <w:vAlign w:val="bottom"/>
          </w:tcPr>
          <w:p w14:paraId="3A2B686D" w14:textId="7942E564" w:rsidR="007B67F2" w:rsidRDefault="007B67F2" w:rsidP="007B67F2">
            <w:pPr>
              <w:pStyle w:val="NormalIndent"/>
              <w:ind w:left="0"/>
            </w:pPr>
            <w:r w:rsidRPr="00D94E10">
              <w:t>Made Payment Online</w:t>
            </w:r>
            <w:r>
              <w:t xml:space="preserve">  </w:t>
            </w:r>
            <w:sdt>
              <w:sdtPr>
                <w:id w:val="-148053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2E51F9FC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9F010F7" w14:textId="439B2CC0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1 to 5 Employees    </w:t>
            </w:r>
            <w:r>
              <w:rPr>
                <w:sz w:val="24"/>
                <w:szCs w:val="24"/>
              </w:rPr>
              <w:t xml:space="preserve"> </w:t>
            </w:r>
            <w:r w:rsidRPr="00971E68">
              <w:rPr>
                <w:sz w:val="24"/>
                <w:szCs w:val="24"/>
              </w:rPr>
              <w:t xml:space="preserve">       $60.00</w:t>
            </w:r>
          </w:p>
        </w:tc>
      </w:tr>
      <w:tr w:rsidR="007B67F2" w:rsidRPr="00971E68" w14:paraId="58A5DEF7" w14:textId="77777777" w:rsidTr="00F06E9B">
        <w:tc>
          <w:tcPr>
            <w:tcW w:w="1520" w:type="pct"/>
            <w:gridSpan w:val="8"/>
            <w:vAlign w:val="bottom"/>
          </w:tcPr>
          <w:p w14:paraId="1B34DC9D" w14:textId="2B64658F" w:rsidR="007B67F2" w:rsidRDefault="007B67F2" w:rsidP="007B67F2">
            <w:pPr>
              <w:pStyle w:val="NormalIndent"/>
              <w:ind w:left="0"/>
            </w:pPr>
            <w:r w:rsidRPr="00C67E44">
              <w:rPr>
                <w:bCs/>
              </w:rPr>
              <w:t>Total Payment Enclosed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bottom"/>
          </w:tcPr>
          <w:p w14:paraId="53B2B4FD" w14:textId="77777777" w:rsidR="007B67F2" w:rsidRDefault="007B67F2" w:rsidP="007B67F2">
            <w:pPr>
              <w:pStyle w:val="NormalIndent"/>
              <w:ind w:left="-36"/>
            </w:pPr>
          </w:p>
        </w:tc>
        <w:tc>
          <w:tcPr>
            <w:tcW w:w="1182" w:type="pct"/>
            <w:gridSpan w:val="4"/>
            <w:tcBorders>
              <w:right w:val="single" w:sz="4" w:space="0" w:color="auto"/>
            </w:tcBorders>
            <w:vAlign w:val="bottom"/>
          </w:tcPr>
          <w:p w14:paraId="56002BD4" w14:textId="20B17A6F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F9E5814" w14:textId="570C12BB" w:rsidR="007B67F2" w:rsidRPr="00971E68" w:rsidRDefault="007B67F2" w:rsidP="007B67F2">
            <w:pPr>
              <w:spacing w:before="120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6 to 10 Employees   </w:t>
            </w:r>
            <w:r>
              <w:rPr>
                <w:sz w:val="24"/>
                <w:szCs w:val="24"/>
              </w:rPr>
              <w:t xml:space="preserve">   </w:t>
            </w:r>
            <w:r w:rsidRPr="00971E68">
              <w:rPr>
                <w:sz w:val="24"/>
                <w:szCs w:val="24"/>
              </w:rPr>
              <w:t xml:space="preserve">  $150.00</w:t>
            </w:r>
          </w:p>
        </w:tc>
      </w:tr>
      <w:tr w:rsidR="007B67F2" w:rsidRPr="00971E68" w14:paraId="251E8B32" w14:textId="77777777" w:rsidTr="00D94E10">
        <w:tc>
          <w:tcPr>
            <w:tcW w:w="2650" w:type="pct"/>
            <w:gridSpan w:val="11"/>
            <w:vAlign w:val="bottom"/>
          </w:tcPr>
          <w:p w14:paraId="0B594543" w14:textId="7299090E" w:rsidR="007B67F2" w:rsidRDefault="007B67F2" w:rsidP="007B67F2">
            <w:pPr>
              <w:pStyle w:val="NormalIndent"/>
              <w:ind w:left="0"/>
            </w:pPr>
            <w:r w:rsidRPr="00C67E44">
              <w:rPr>
                <w:bCs/>
              </w:rPr>
              <w:t>Make Checks Payable to  ASBCS</w:t>
            </w:r>
            <w:r>
              <w:rPr>
                <w:bCs/>
              </w:rPr>
              <w:t>D</w:t>
            </w:r>
          </w:p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7AC2DFE5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1145C1D" w14:textId="47AF56BC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11 to 20 Employees  </w:t>
            </w:r>
            <w:r>
              <w:rPr>
                <w:sz w:val="24"/>
                <w:szCs w:val="24"/>
              </w:rPr>
              <w:t xml:space="preserve">  </w:t>
            </w:r>
            <w:r w:rsidRPr="00971E68">
              <w:rPr>
                <w:sz w:val="24"/>
                <w:szCs w:val="24"/>
              </w:rPr>
              <w:t xml:space="preserve">  $275.00</w:t>
            </w:r>
          </w:p>
        </w:tc>
      </w:tr>
      <w:tr w:rsidR="007B67F2" w:rsidRPr="00971E68" w14:paraId="3CE6C2EF" w14:textId="77777777" w:rsidTr="00D94E10">
        <w:tc>
          <w:tcPr>
            <w:tcW w:w="2650" w:type="pct"/>
            <w:gridSpan w:val="11"/>
            <w:vAlign w:val="bottom"/>
          </w:tcPr>
          <w:p w14:paraId="644C9F9B" w14:textId="0E3366C0" w:rsidR="007B67F2" w:rsidRDefault="007B67F2" w:rsidP="007B67F2">
            <w:pPr>
              <w:pStyle w:val="NormalIndent"/>
              <w:ind w:left="0"/>
              <w:jc w:val="both"/>
            </w:pPr>
          </w:p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6A93FCAF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A51BDAF" w14:textId="757B9F15" w:rsidR="007B67F2" w:rsidRPr="00971E68" w:rsidRDefault="007B67F2" w:rsidP="007B67F2">
            <w:pPr>
              <w:spacing w:before="120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21 to 50 Employees  </w:t>
            </w:r>
            <w:r>
              <w:rPr>
                <w:sz w:val="24"/>
                <w:szCs w:val="24"/>
              </w:rPr>
              <w:t xml:space="preserve">  </w:t>
            </w:r>
            <w:r w:rsidRPr="00971E68">
              <w:rPr>
                <w:sz w:val="24"/>
                <w:szCs w:val="24"/>
              </w:rPr>
              <w:t xml:space="preserve">  $300.00</w:t>
            </w:r>
          </w:p>
        </w:tc>
      </w:tr>
      <w:tr w:rsidR="007B67F2" w:rsidRPr="00971E68" w14:paraId="2F345631" w14:textId="77777777" w:rsidTr="00D94E10">
        <w:tc>
          <w:tcPr>
            <w:tcW w:w="2650" w:type="pct"/>
            <w:gridSpan w:val="11"/>
            <w:vAlign w:val="bottom"/>
          </w:tcPr>
          <w:p w14:paraId="0C4C2F5E" w14:textId="64F9928A" w:rsidR="007B67F2" w:rsidRDefault="007B67F2" w:rsidP="007B67F2"/>
        </w:tc>
        <w:tc>
          <w:tcPr>
            <w:tcW w:w="631" w:type="pct"/>
            <w:gridSpan w:val="2"/>
            <w:tcBorders>
              <w:right w:val="single" w:sz="4" w:space="0" w:color="auto"/>
            </w:tcBorders>
            <w:vAlign w:val="bottom"/>
          </w:tcPr>
          <w:p w14:paraId="61C1E251" w14:textId="77777777" w:rsidR="007B67F2" w:rsidRDefault="007B67F2" w:rsidP="007B67F2">
            <w:pPr>
              <w:pStyle w:val="NormalIndent"/>
              <w:ind w:left="66" w:hanging="66"/>
            </w:pPr>
          </w:p>
        </w:tc>
        <w:tc>
          <w:tcPr>
            <w:tcW w:w="171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42DF7" w14:textId="106D4225" w:rsidR="007B67F2" w:rsidRPr="00971E68" w:rsidRDefault="007B67F2" w:rsidP="007B67F2">
            <w:pPr>
              <w:pStyle w:val="NormalIndent"/>
              <w:ind w:left="66" w:hanging="66"/>
              <w:rPr>
                <w:sz w:val="24"/>
                <w:szCs w:val="24"/>
              </w:rPr>
            </w:pPr>
            <w:r w:rsidRPr="00971E68">
              <w:rPr>
                <w:sz w:val="24"/>
                <w:szCs w:val="24"/>
              </w:rPr>
              <w:t xml:space="preserve">51 plus Employees      </w:t>
            </w:r>
            <w:r>
              <w:rPr>
                <w:sz w:val="24"/>
                <w:szCs w:val="24"/>
              </w:rPr>
              <w:t xml:space="preserve">   </w:t>
            </w:r>
            <w:r w:rsidRPr="00971E68">
              <w:rPr>
                <w:sz w:val="24"/>
                <w:szCs w:val="24"/>
              </w:rPr>
              <w:t>$375.00</w:t>
            </w:r>
          </w:p>
        </w:tc>
      </w:tr>
    </w:tbl>
    <w:p w14:paraId="3B70A499" w14:textId="77777777" w:rsidR="00F06E9B" w:rsidRPr="00C67E44" w:rsidRDefault="00F06E9B" w:rsidP="00F06E9B">
      <w:pPr>
        <w:spacing w:after="0" w:line="240" w:lineRule="auto"/>
        <w:rPr>
          <w:bCs/>
        </w:rPr>
      </w:pPr>
      <w:bookmarkStart w:id="1" w:name="_Hlk521325947"/>
      <w:r w:rsidRPr="00C67E44">
        <w:rPr>
          <w:bCs/>
        </w:rPr>
        <w:t>Mail to: ASBCSD</w:t>
      </w:r>
    </w:p>
    <w:p w14:paraId="6B67623D" w14:textId="77777777" w:rsidR="00F06E9B" w:rsidRPr="00C67E44" w:rsidRDefault="00F06E9B" w:rsidP="00F06E9B">
      <w:pPr>
        <w:spacing w:after="0" w:line="240" w:lineRule="auto"/>
        <w:rPr>
          <w:bCs/>
        </w:rPr>
      </w:pPr>
      <w:r w:rsidRPr="00C67E44">
        <w:rPr>
          <w:bCs/>
        </w:rPr>
        <w:t xml:space="preserve">C/O Natalie </w:t>
      </w:r>
      <w:r>
        <w:rPr>
          <w:bCs/>
        </w:rPr>
        <w:t>Barnard</w:t>
      </w:r>
    </w:p>
    <w:p w14:paraId="7830A422" w14:textId="77777777" w:rsidR="00F06E9B" w:rsidRPr="00C67E44" w:rsidRDefault="00F06E9B" w:rsidP="00F06E9B">
      <w:pPr>
        <w:spacing w:after="0" w:line="240" w:lineRule="auto"/>
        <w:rPr>
          <w:bCs/>
        </w:rPr>
      </w:pPr>
      <w:r>
        <w:rPr>
          <w:bCs/>
        </w:rPr>
        <w:t>11081 Muirfield Drive</w:t>
      </w:r>
    </w:p>
    <w:p w14:paraId="7D15B4CB" w14:textId="77777777" w:rsidR="00F06E9B" w:rsidRPr="00C67E44" w:rsidRDefault="00F06E9B" w:rsidP="00F06E9B">
      <w:pPr>
        <w:spacing w:after="0" w:line="240" w:lineRule="auto"/>
        <w:rPr>
          <w:bCs/>
        </w:rPr>
      </w:pPr>
      <w:r>
        <w:rPr>
          <w:bCs/>
        </w:rPr>
        <w:t>Rancho Cucamonga</w:t>
      </w:r>
      <w:r w:rsidRPr="00C67E44">
        <w:rPr>
          <w:bCs/>
        </w:rPr>
        <w:t>, CA 9</w:t>
      </w:r>
      <w:r>
        <w:rPr>
          <w:bCs/>
        </w:rPr>
        <w:t>1730</w:t>
      </w:r>
      <w:r w:rsidRPr="00C67E44">
        <w:rPr>
          <w:bCs/>
        </w:rPr>
        <w:t>-0654</w:t>
      </w:r>
    </w:p>
    <w:bookmarkEnd w:id="1"/>
    <w:p w14:paraId="3ED3607A" w14:textId="4E113AEF" w:rsidR="00C20D27" w:rsidRDefault="00C20D27">
      <w:pPr>
        <w:rPr>
          <w:b/>
        </w:rPr>
      </w:pPr>
    </w:p>
    <w:sectPr w:rsidR="00C20D27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17E3F" w14:textId="77777777" w:rsidR="009A180F" w:rsidRDefault="009A180F" w:rsidP="00650259">
      <w:pPr>
        <w:spacing w:after="0" w:line="240" w:lineRule="auto"/>
      </w:pPr>
      <w:r>
        <w:separator/>
      </w:r>
    </w:p>
  </w:endnote>
  <w:endnote w:type="continuationSeparator" w:id="0">
    <w:p w14:paraId="21730301" w14:textId="77777777" w:rsidR="009A180F" w:rsidRDefault="009A180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B9DF59-A1FB-49A8-A5BE-84F372014F43}"/>
    <w:embedBold r:id="rId2" w:fontKey="{AB341367-F803-494B-AB91-4EB1956F5F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0A2A60F-F125-4F00-BDD6-C6A65CF8FF29}"/>
    <w:embedBold r:id="rId4" w:fontKey="{D4029E18-C7ED-4C46-8054-1C081B98AD64}"/>
    <w:embedItalic r:id="rId5" w:fontKey="{6C0BEAD3-56EC-4554-89B7-7F95C0ADAE3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865BE26-F907-495C-8618-732DA11C16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C4705D4-0AEF-4236-9FA6-F22153E1E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BE057B3" w14:textId="77777777" w:rsidTr="00C4167A">
      <w:tc>
        <w:tcPr>
          <w:tcW w:w="4675" w:type="dxa"/>
          <w:vAlign w:val="center"/>
        </w:tcPr>
        <w:p w14:paraId="1608B5C1" w14:textId="4B56862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7315D97" w14:textId="0F80AE9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89152CF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CA0A3" w14:textId="77777777" w:rsidR="009A180F" w:rsidRDefault="009A180F" w:rsidP="00650259">
      <w:pPr>
        <w:spacing w:after="0" w:line="240" w:lineRule="auto"/>
      </w:pPr>
      <w:r>
        <w:separator/>
      </w:r>
    </w:p>
  </w:footnote>
  <w:footnote w:type="continuationSeparator" w:id="0">
    <w:p w14:paraId="00F1A05E" w14:textId="77777777" w:rsidR="009A180F" w:rsidRDefault="009A180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50" w:type="dxa"/>
      <w:tblLook w:val="04A0" w:firstRow="1" w:lastRow="0" w:firstColumn="1" w:lastColumn="0" w:noHBand="0" w:noVBand="1"/>
    </w:tblPr>
    <w:tblGrid>
      <w:gridCol w:w="9859"/>
    </w:tblGrid>
    <w:tr w:rsidR="00F81EBC" w14:paraId="45A12B9F" w14:textId="77777777" w:rsidTr="00F81EBC">
      <w:trPr>
        <w:trHeight w:val="990"/>
      </w:trPr>
      <w:tc>
        <w:tcPr>
          <w:tcW w:w="9450" w:type="dxa"/>
          <w:vAlign w:val="center"/>
        </w:tcPr>
        <w:p w14:paraId="3191513A" w14:textId="78C57720" w:rsidR="00F81EBC" w:rsidRDefault="00F81EBC" w:rsidP="00F81EBC">
          <w:pPr>
            <w:pStyle w:val="Header"/>
            <w:ind w:left="-108" w:right="-798"/>
          </w:pPr>
          <w:bookmarkStart w:id="2" w:name="_Hlk521325785"/>
          <w:r>
            <w:rPr>
              <w:b w:val="0"/>
            </w:rPr>
            <w:drawing>
              <wp:inline distT="0" distB="0" distL="0" distR="0" wp14:anchorId="4A780853" wp14:editId="59371F3E">
                <wp:extent cx="6187440" cy="1085850"/>
                <wp:effectExtent l="0" t="0" r="3810" b="0"/>
                <wp:docPr id="27364347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744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531346FB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58299870">
    <w:abstractNumId w:val="11"/>
  </w:num>
  <w:num w:numId="2" w16cid:durableId="796487034">
    <w:abstractNumId w:val="7"/>
  </w:num>
  <w:num w:numId="3" w16cid:durableId="1180317368">
    <w:abstractNumId w:val="15"/>
  </w:num>
  <w:num w:numId="4" w16cid:durableId="1609586705">
    <w:abstractNumId w:val="12"/>
  </w:num>
  <w:num w:numId="5" w16cid:durableId="658466544">
    <w:abstractNumId w:val="13"/>
  </w:num>
  <w:num w:numId="6" w16cid:durableId="252321678">
    <w:abstractNumId w:val="19"/>
  </w:num>
  <w:num w:numId="7" w16cid:durableId="1581133123">
    <w:abstractNumId w:val="6"/>
  </w:num>
  <w:num w:numId="8" w16cid:durableId="1363701337">
    <w:abstractNumId w:val="10"/>
  </w:num>
  <w:num w:numId="9" w16cid:durableId="1228875924">
    <w:abstractNumId w:val="17"/>
  </w:num>
  <w:num w:numId="10" w16cid:durableId="213201013">
    <w:abstractNumId w:val="1"/>
  </w:num>
  <w:num w:numId="11" w16cid:durableId="1922566520">
    <w:abstractNumId w:val="5"/>
  </w:num>
  <w:num w:numId="12" w16cid:durableId="1784575539">
    <w:abstractNumId w:val="0"/>
  </w:num>
  <w:num w:numId="13" w16cid:durableId="1531185673">
    <w:abstractNumId w:val="2"/>
  </w:num>
  <w:num w:numId="14" w16cid:durableId="562300675">
    <w:abstractNumId w:val="9"/>
  </w:num>
  <w:num w:numId="15" w16cid:durableId="850296739">
    <w:abstractNumId w:val="8"/>
  </w:num>
  <w:num w:numId="16" w16cid:durableId="231742375">
    <w:abstractNumId w:val="16"/>
  </w:num>
  <w:num w:numId="17" w16cid:durableId="191385765">
    <w:abstractNumId w:val="3"/>
  </w:num>
  <w:num w:numId="18" w16cid:durableId="1184783262">
    <w:abstractNumId w:val="21"/>
  </w:num>
  <w:num w:numId="19" w16cid:durableId="305933501">
    <w:abstractNumId w:val="18"/>
  </w:num>
  <w:num w:numId="20" w16cid:durableId="1454012782">
    <w:abstractNumId w:val="14"/>
  </w:num>
  <w:num w:numId="21" w16cid:durableId="97651611">
    <w:abstractNumId w:val="20"/>
  </w:num>
  <w:num w:numId="22" w16cid:durableId="167787761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EBC"/>
    <w:rsid w:val="0002371C"/>
    <w:rsid w:val="00043429"/>
    <w:rsid w:val="000456E1"/>
    <w:rsid w:val="00052382"/>
    <w:rsid w:val="0006568A"/>
    <w:rsid w:val="00076F0F"/>
    <w:rsid w:val="00084253"/>
    <w:rsid w:val="000B47CF"/>
    <w:rsid w:val="000D1F49"/>
    <w:rsid w:val="001727CA"/>
    <w:rsid w:val="00180B77"/>
    <w:rsid w:val="001D2473"/>
    <w:rsid w:val="002120B4"/>
    <w:rsid w:val="002928D0"/>
    <w:rsid w:val="002C56E6"/>
    <w:rsid w:val="00361E11"/>
    <w:rsid w:val="00377A10"/>
    <w:rsid w:val="003B4744"/>
    <w:rsid w:val="003D6A6F"/>
    <w:rsid w:val="003F0847"/>
    <w:rsid w:val="003F6FF0"/>
    <w:rsid w:val="0040090B"/>
    <w:rsid w:val="00404081"/>
    <w:rsid w:val="0040726E"/>
    <w:rsid w:val="0046302A"/>
    <w:rsid w:val="004631C7"/>
    <w:rsid w:val="00487D2D"/>
    <w:rsid w:val="004B19DC"/>
    <w:rsid w:val="004D5D62"/>
    <w:rsid w:val="00505AE7"/>
    <w:rsid w:val="005112D0"/>
    <w:rsid w:val="00560995"/>
    <w:rsid w:val="00577E06"/>
    <w:rsid w:val="00590C78"/>
    <w:rsid w:val="005A3BF7"/>
    <w:rsid w:val="005C6AC9"/>
    <w:rsid w:val="005D4245"/>
    <w:rsid w:val="005F2035"/>
    <w:rsid w:val="005F7990"/>
    <w:rsid w:val="00601616"/>
    <w:rsid w:val="0063739C"/>
    <w:rsid w:val="00642FB3"/>
    <w:rsid w:val="00650259"/>
    <w:rsid w:val="006E103F"/>
    <w:rsid w:val="007439E7"/>
    <w:rsid w:val="00770F25"/>
    <w:rsid w:val="007A35A8"/>
    <w:rsid w:val="007B0A85"/>
    <w:rsid w:val="007B67F2"/>
    <w:rsid w:val="007C6A52"/>
    <w:rsid w:val="007F7B5D"/>
    <w:rsid w:val="0082043E"/>
    <w:rsid w:val="00825082"/>
    <w:rsid w:val="0083071D"/>
    <w:rsid w:val="00836129"/>
    <w:rsid w:val="008E203A"/>
    <w:rsid w:val="0090596C"/>
    <w:rsid w:val="0091229C"/>
    <w:rsid w:val="00940E73"/>
    <w:rsid w:val="009574EF"/>
    <w:rsid w:val="00971E68"/>
    <w:rsid w:val="0098597D"/>
    <w:rsid w:val="009A180F"/>
    <w:rsid w:val="009F619A"/>
    <w:rsid w:val="009F6DDE"/>
    <w:rsid w:val="00A370A8"/>
    <w:rsid w:val="00A43F93"/>
    <w:rsid w:val="00A73332"/>
    <w:rsid w:val="00AE1CCA"/>
    <w:rsid w:val="00B21BCB"/>
    <w:rsid w:val="00B43D6E"/>
    <w:rsid w:val="00BD4753"/>
    <w:rsid w:val="00BD5CB1"/>
    <w:rsid w:val="00BD5D3E"/>
    <w:rsid w:val="00BE62EE"/>
    <w:rsid w:val="00C003BA"/>
    <w:rsid w:val="00C20D27"/>
    <w:rsid w:val="00C22649"/>
    <w:rsid w:val="00C46878"/>
    <w:rsid w:val="00C67E44"/>
    <w:rsid w:val="00CB4A51"/>
    <w:rsid w:val="00CD4532"/>
    <w:rsid w:val="00CD47B0"/>
    <w:rsid w:val="00CD70CE"/>
    <w:rsid w:val="00CE1679"/>
    <w:rsid w:val="00CE6104"/>
    <w:rsid w:val="00CE7918"/>
    <w:rsid w:val="00D16163"/>
    <w:rsid w:val="00D37564"/>
    <w:rsid w:val="00D4401D"/>
    <w:rsid w:val="00D94E10"/>
    <w:rsid w:val="00DB3FAD"/>
    <w:rsid w:val="00DE281C"/>
    <w:rsid w:val="00E139C4"/>
    <w:rsid w:val="00E55537"/>
    <w:rsid w:val="00E61C09"/>
    <w:rsid w:val="00E677FE"/>
    <w:rsid w:val="00EA6324"/>
    <w:rsid w:val="00EB3B58"/>
    <w:rsid w:val="00EC7359"/>
    <w:rsid w:val="00EE3054"/>
    <w:rsid w:val="00F00606"/>
    <w:rsid w:val="00F01256"/>
    <w:rsid w:val="00F06E9B"/>
    <w:rsid w:val="00F1568A"/>
    <w:rsid w:val="00F52451"/>
    <w:rsid w:val="00F81EBC"/>
    <w:rsid w:val="00FC0141"/>
    <w:rsid w:val="00FC3BC5"/>
    <w:rsid w:val="00FC5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20DE3"/>
  <w15:chartTrackingRefBased/>
  <w15:docId w15:val="{BB51DC53-7418-4431-80A1-94CC9B37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D4245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all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3BF05C68514C86932C78B015B5B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FB389-8879-40C0-BDFF-B51F5652A53B}"/>
      </w:docPartPr>
      <w:docPartBody>
        <w:p w:rsidR="00007F02" w:rsidRDefault="003614C4">
          <w:pPr>
            <w:pStyle w:val="383BF05C68514C86932C78B015B5B7B8"/>
          </w:pPr>
          <w:r w:rsidRPr="0090596C">
            <w:t>Address</w:t>
          </w:r>
        </w:p>
      </w:docPartBody>
    </w:docPart>
    <w:docPart>
      <w:docPartPr>
        <w:name w:val="65618DE9AFC4411FA39FBB3B7AC9C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89B34-B74D-4A87-8059-AFD1B43E8ADC}"/>
      </w:docPartPr>
      <w:docPartBody>
        <w:p w:rsidR="00007F02" w:rsidRDefault="003614C4">
          <w:pPr>
            <w:pStyle w:val="65618DE9AFC4411FA39FBB3B7AC9CDAC"/>
          </w:pPr>
          <w:r w:rsidRPr="0090596C">
            <w:t>City/State/Zip</w:t>
          </w:r>
        </w:p>
      </w:docPartBody>
    </w:docPart>
    <w:docPart>
      <w:docPartPr>
        <w:name w:val="0DB6479D074D4CE39468FEDCA2E5F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E5741-0A89-4EB4-8400-CDD57C63DE88}"/>
      </w:docPartPr>
      <w:docPartBody>
        <w:p w:rsidR="00007F02" w:rsidRDefault="003614C4">
          <w:pPr>
            <w:pStyle w:val="0DB6479D074D4CE39468FEDCA2E5F13F"/>
          </w:pPr>
          <w:r w:rsidRPr="0090596C">
            <w:t>Phone</w:t>
          </w:r>
        </w:p>
      </w:docPartBody>
    </w:docPart>
    <w:docPart>
      <w:docPartPr>
        <w:name w:val="F5CFF7392A894E758E74D38DEBBD2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58015-1120-4C85-9C8A-9F4406A91527}"/>
      </w:docPartPr>
      <w:docPartBody>
        <w:p w:rsidR="00007F02" w:rsidRDefault="003614C4">
          <w:pPr>
            <w:pStyle w:val="F5CFF7392A894E758E74D38DEBBD2250"/>
          </w:pPr>
          <w:r w:rsidRPr="0090596C">
            <w:t>Alt Phone</w:t>
          </w:r>
        </w:p>
      </w:docPartBody>
    </w:docPart>
    <w:docPart>
      <w:docPartPr>
        <w:name w:val="BAEDC77089F84F0BA1C18C3450B37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99A50-D75B-466E-9ED5-2F3025123A9C}"/>
      </w:docPartPr>
      <w:docPartBody>
        <w:p w:rsidR="00007F02" w:rsidRDefault="003614C4">
          <w:pPr>
            <w:pStyle w:val="BAEDC77089F84F0BA1C18C3450B377DB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C4"/>
    <w:rsid w:val="00007F02"/>
    <w:rsid w:val="003614C4"/>
    <w:rsid w:val="003A235B"/>
    <w:rsid w:val="00511413"/>
    <w:rsid w:val="006E2585"/>
    <w:rsid w:val="00A7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3BF05C68514C86932C78B015B5B7B8">
    <w:name w:val="383BF05C68514C86932C78B015B5B7B8"/>
  </w:style>
  <w:style w:type="paragraph" w:customStyle="1" w:styleId="65618DE9AFC4411FA39FBB3B7AC9CDAC">
    <w:name w:val="65618DE9AFC4411FA39FBB3B7AC9CDAC"/>
  </w:style>
  <w:style w:type="paragraph" w:customStyle="1" w:styleId="0DB6479D074D4CE39468FEDCA2E5F13F">
    <w:name w:val="0DB6479D074D4CE39468FEDCA2E5F13F"/>
  </w:style>
  <w:style w:type="paragraph" w:customStyle="1" w:styleId="F5CFF7392A894E758E74D38DEBBD2250">
    <w:name w:val="F5CFF7392A894E758E74D38DEBBD2250"/>
  </w:style>
  <w:style w:type="paragraph" w:customStyle="1" w:styleId="BAEDC77089F84F0BA1C18C3450B377DB">
    <w:name w:val="BAEDC77089F84F0BA1C18C3450B377DB"/>
  </w:style>
  <w:style w:type="character" w:styleId="PlaceholderText">
    <w:name w:val="Placeholder Text"/>
    <w:basedOn w:val="DefaultParagraphFont"/>
    <w:uiPriority w:val="99"/>
    <w:semiHidden/>
    <w:rsid w:val="003614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E3CADC-5313-4940-A0EB-E8B08ADD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2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Reed</dc:creator>
  <cp:keywords/>
  <dc:description/>
  <cp:lastModifiedBy>Randall Reed</cp:lastModifiedBy>
  <cp:revision>2</cp:revision>
  <dcterms:created xsi:type="dcterms:W3CDTF">2025-09-23T22:24:00Z</dcterms:created>
  <dcterms:modified xsi:type="dcterms:W3CDTF">2025-09-23T22:24:00Z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