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7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915"/>
        <w:gridCol w:w="358"/>
        <w:gridCol w:w="71"/>
        <w:gridCol w:w="141"/>
        <w:gridCol w:w="247"/>
        <w:gridCol w:w="306"/>
        <w:gridCol w:w="1248"/>
        <w:gridCol w:w="229"/>
        <w:gridCol w:w="1262"/>
        <w:gridCol w:w="309"/>
        <w:gridCol w:w="71"/>
        <w:gridCol w:w="694"/>
        <w:gridCol w:w="184"/>
        <w:gridCol w:w="875"/>
        <w:gridCol w:w="1680"/>
      </w:tblGrid>
      <w:tr w:rsidR="0090596C" w:rsidRPr="0090596C" w14:paraId="2F475355" w14:textId="77777777" w:rsidTr="00E55537">
        <w:tc>
          <w:tcPr>
            <w:tcW w:w="5000" w:type="pct"/>
            <w:gridSpan w:val="16"/>
            <w:shd w:val="clear" w:color="auto" w:fill="731F1C" w:themeFill="accent5"/>
          </w:tcPr>
          <w:p w14:paraId="597D197A" w14:textId="7A68E20A" w:rsidR="00650259" w:rsidRPr="00F81EBC" w:rsidRDefault="00F81EBC" w:rsidP="0090596C">
            <w:pPr>
              <w:pStyle w:val="Heading1"/>
              <w:rPr>
                <w:rFonts w:asciiTheme="minorHAnsi" w:hAnsiTheme="minorHAnsi" w:cstheme="minorHAnsi"/>
              </w:rPr>
            </w:pPr>
            <w:r w:rsidRPr="00F81EBC">
              <w:rPr>
                <w:rFonts w:asciiTheme="minorHAnsi" w:hAnsiTheme="minorHAnsi" w:cstheme="minorHAnsi"/>
                <w:b w:val="0"/>
              </w:rPr>
              <w:t>ASBCSD 2024 Regular Membership Application</w:t>
            </w:r>
          </w:p>
        </w:tc>
      </w:tr>
      <w:tr w:rsidR="00D37564" w:rsidRPr="00846B76" w14:paraId="2A521BE4" w14:textId="77777777" w:rsidTr="0083071D">
        <w:trPr>
          <w:gridAfter w:val="1"/>
          <w:wAfter w:w="897" w:type="pct"/>
        </w:trPr>
        <w:tc>
          <w:tcPr>
            <w:tcW w:w="418" w:type="pct"/>
            <w:vAlign w:val="bottom"/>
          </w:tcPr>
          <w:sdt>
            <w:sdtPr>
              <w:rPr>
                <w:sz w:val="36"/>
              </w:rPr>
              <w:id w:val="21377562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FB5B2C" w14:textId="5DBB0FCD" w:rsidR="00180B77" w:rsidRDefault="00601616" w:rsidP="00FC5D02">
                <w:pPr>
                  <w:pStyle w:val="NormalIndent"/>
                  <w:ind w:hanging="738"/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3686" w:type="pct"/>
            <w:gridSpan w:val="14"/>
            <w:vAlign w:val="bottom"/>
          </w:tcPr>
          <w:p w14:paraId="3DE58CAA" w14:textId="2C387453" w:rsidR="00180B77" w:rsidRPr="0002371C" w:rsidRDefault="00180B77" w:rsidP="007F7B5D">
            <w:pPr>
              <w:spacing w:before="120"/>
              <w:rPr>
                <w:sz w:val="22"/>
                <w:szCs w:val="22"/>
              </w:rPr>
            </w:pPr>
            <w:r w:rsidRPr="0002371C">
              <w:rPr>
                <w:sz w:val="22"/>
                <w:szCs w:val="22"/>
              </w:rPr>
              <w:t>Renewal, List Name of District, and any corrections or updates.</w:t>
            </w:r>
          </w:p>
        </w:tc>
      </w:tr>
      <w:tr w:rsidR="00E55537" w:rsidRPr="00846B76" w14:paraId="208A23A5" w14:textId="77777777" w:rsidTr="0083071D">
        <w:tc>
          <w:tcPr>
            <w:tcW w:w="1210" w:type="pct"/>
            <w:gridSpan w:val="5"/>
            <w:vAlign w:val="bottom"/>
          </w:tcPr>
          <w:p w14:paraId="5E54C0F0" w14:textId="543FE319" w:rsidR="00650259" w:rsidRPr="00846B76" w:rsidRDefault="00FC5D02" w:rsidP="00FC5D02">
            <w:pPr>
              <w:pStyle w:val="NormalIndent"/>
              <w:ind w:hanging="738"/>
            </w:pPr>
            <w:r>
              <w:t>District Nam</w:t>
            </w:r>
            <w:r w:rsidR="00601616">
              <w:t>e</w:t>
            </w:r>
          </w:p>
        </w:tc>
        <w:tc>
          <w:tcPr>
            <w:tcW w:w="3790" w:type="pct"/>
            <w:gridSpan w:val="11"/>
            <w:tcBorders>
              <w:bottom w:val="single" w:sz="4" w:space="0" w:color="auto"/>
            </w:tcBorders>
            <w:vAlign w:val="bottom"/>
          </w:tcPr>
          <w:p w14:paraId="747AA7F4" w14:textId="7BBF6D4E" w:rsidR="00650259" w:rsidRPr="00846B76" w:rsidRDefault="00650259" w:rsidP="007F7B5D">
            <w:pPr>
              <w:spacing w:before="120"/>
            </w:pPr>
          </w:p>
        </w:tc>
      </w:tr>
      <w:tr w:rsidR="00E55537" w:rsidRPr="00846B76" w14:paraId="69444FE5" w14:textId="77777777" w:rsidTr="0083071D">
        <w:sdt>
          <w:sdtPr>
            <w:id w:val="572943512"/>
            <w:placeholder>
              <w:docPart w:val="383BF05C68514C86932C78B015B5B7B8"/>
            </w:placeholder>
            <w:temporary/>
            <w:showingPlcHdr/>
            <w15:appearance w15:val="hidden"/>
          </w:sdtPr>
          <w:sdtContent>
            <w:tc>
              <w:tcPr>
                <w:tcW w:w="1210" w:type="pct"/>
                <w:gridSpan w:val="5"/>
                <w:vAlign w:val="bottom"/>
              </w:tcPr>
              <w:p w14:paraId="0A393EB4" w14:textId="77777777" w:rsidR="00650259" w:rsidRDefault="0090596C" w:rsidP="00FC5D02">
                <w:pPr>
                  <w:pStyle w:val="NormalIndent"/>
                  <w:ind w:hanging="738"/>
                </w:pPr>
                <w:r w:rsidRPr="0090596C">
                  <w:t>Address</w:t>
                </w:r>
              </w:p>
            </w:tc>
          </w:sdtContent>
        </w:sdt>
        <w:tc>
          <w:tcPr>
            <w:tcW w:w="3790" w:type="pct"/>
            <w:gridSpan w:val="11"/>
            <w:tcBorders>
              <w:bottom w:val="single" w:sz="4" w:space="0" w:color="auto"/>
            </w:tcBorders>
            <w:vAlign w:val="bottom"/>
          </w:tcPr>
          <w:p w14:paraId="51273C62" w14:textId="77777777" w:rsidR="00650259" w:rsidRPr="00846B76" w:rsidRDefault="00650259" w:rsidP="007F7B5D">
            <w:pPr>
              <w:spacing w:before="120"/>
            </w:pPr>
          </w:p>
        </w:tc>
      </w:tr>
      <w:tr w:rsidR="00E55537" w:rsidRPr="00846B76" w14:paraId="0B56FFE2" w14:textId="77777777" w:rsidTr="0083071D">
        <w:sdt>
          <w:sdtPr>
            <w:id w:val="-521243642"/>
            <w:placeholder>
              <w:docPart w:val="65618DE9AFC4411FA39FBB3B7AC9CDAC"/>
            </w:placeholder>
            <w:temporary/>
            <w:showingPlcHdr/>
            <w15:appearance w15:val="hidden"/>
          </w:sdtPr>
          <w:sdtContent>
            <w:tc>
              <w:tcPr>
                <w:tcW w:w="1210" w:type="pct"/>
                <w:gridSpan w:val="5"/>
                <w:vAlign w:val="bottom"/>
              </w:tcPr>
              <w:p w14:paraId="7CB9EB4A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790" w:type="pct"/>
            <w:gridSpan w:val="11"/>
            <w:tcBorders>
              <w:bottom w:val="single" w:sz="4" w:space="0" w:color="auto"/>
            </w:tcBorders>
            <w:vAlign w:val="bottom"/>
          </w:tcPr>
          <w:p w14:paraId="038473B1" w14:textId="77777777" w:rsidR="00650259" w:rsidRPr="00846B76" w:rsidRDefault="00650259" w:rsidP="007F7B5D">
            <w:pPr>
              <w:spacing w:before="120"/>
            </w:pPr>
          </w:p>
        </w:tc>
      </w:tr>
      <w:tr w:rsidR="0083071D" w:rsidRPr="00846B76" w14:paraId="6AF0AE5B" w14:textId="77777777" w:rsidTr="0083071D">
        <w:sdt>
          <w:sdtPr>
            <w:id w:val="83577009"/>
            <w:placeholder>
              <w:docPart w:val="0DB6479D074D4CE39468FEDCA2E5F13F"/>
            </w:placeholder>
            <w:temporary/>
            <w:showingPlcHdr/>
            <w15:appearance w15:val="hidden"/>
          </w:sdtPr>
          <w:sdtContent>
            <w:tc>
              <w:tcPr>
                <w:tcW w:w="906" w:type="pct"/>
                <w:gridSpan w:val="2"/>
                <w:vAlign w:val="bottom"/>
              </w:tcPr>
              <w:p w14:paraId="23A32585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Phone</w:t>
                </w:r>
              </w:p>
            </w:tc>
          </w:sdtContent>
        </w:sdt>
        <w:tc>
          <w:tcPr>
            <w:tcW w:w="1387" w:type="pct"/>
            <w:gridSpan w:val="7"/>
            <w:tcBorders>
              <w:bottom w:val="single" w:sz="4" w:space="0" w:color="auto"/>
            </w:tcBorders>
            <w:vAlign w:val="bottom"/>
          </w:tcPr>
          <w:p w14:paraId="44E31D6F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F5CFF7392A894E758E74D38DEBBD2250"/>
            </w:placeholder>
            <w:temporary/>
            <w:showingPlcHdr/>
            <w15:appearance w15:val="hidden"/>
          </w:sdtPr>
          <w:sdtContent>
            <w:tc>
              <w:tcPr>
                <w:tcW w:w="876" w:type="pct"/>
                <w:gridSpan w:val="3"/>
                <w:vAlign w:val="bottom"/>
              </w:tcPr>
              <w:p w14:paraId="57ECF50D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831" w:type="pct"/>
            <w:gridSpan w:val="4"/>
            <w:tcBorders>
              <w:bottom w:val="single" w:sz="4" w:space="0" w:color="auto"/>
            </w:tcBorders>
            <w:vAlign w:val="bottom"/>
          </w:tcPr>
          <w:p w14:paraId="3881E9BC" w14:textId="77777777" w:rsidR="00650259" w:rsidRPr="00846B76" w:rsidRDefault="00650259" w:rsidP="007F7B5D">
            <w:pPr>
              <w:spacing w:before="120"/>
            </w:pPr>
          </w:p>
        </w:tc>
      </w:tr>
      <w:tr w:rsidR="00E55537" w:rsidRPr="00846B76" w14:paraId="324143E0" w14:textId="77777777" w:rsidTr="0083071D">
        <w:sdt>
          <w:sdtPr>
            <w:id w:val="-965116832"/>
            <w:placeholder>
              <w:docPart w:val="BAEDC77089F84F0BA1C18C3450B377DB"/>
            </w:placeholder>
            <w:temporary/>
            <w:showingPlcHdr/>
            <w15:appearance w15:val="hidden"/>
          </w:sdtPr>
          <w:sdtContent>
            <w:tc>
              <w:tcPr>
                <w:tcW w:w="906" w:type="pct"/>
                <w:gridSpan w:val="2"/>
                <w:vAlign w:val="bottom"/>
              </w:tcPr>
              <w:p w14:paraId="2E5DC9D4" w14:textId="77777777" w:rsidR="00650259" w:rsidRPr="00846B76" w:rsidRDefault="0090596C" w:rsidP="00FC5D02">
                <w:pPr>
                  <w:pStyle w:val="NormalIndent"/>
                  <w:ind w:hanging="738"/>
                </w:pPr>
                <w:r w:rsidRPr="0090596C">
                  <w:t>Email</w:t>
                </w:r>
              </w:p>
            </w:tc>
          </w:sdtContent>
        </w:sdt>
        <w:tc>
          <w:tcPr>
            <w:tcW w:w="4094" w:type="pct"/>
            <w:gridSpan w:val="14"/>
            <w:tcBorders>
              <w:bottom w:val="single" w:sz="4" w:space="0" w:color="auto"/>
            </w:tcBorders>
            <w:vAlign w:val="bottom"/>
          </w:tcPr>
          <w:p w14:paraId="5F148BBA" w14:textId="77777777" w:rsidR="00650259" w:rsidRPr="00846B76" w:rsidRDefault="00650259" w:rsidP="007F7B5D">
            <w:pPr>
              <w:spacing w:before="120"/>
            </w:pPr>
          </w:p>
        </w:tc>
      </w:tr>
      <w:tr w:rsidR="00560995" w:rsidRPr="00846B76" w14:paraId="38FB69C8" w14:textId="77777777" w:rsidTr="0083071D">
        <w:tc>
          <w:tcPr>
            <w:tcW w:w="1097" w:type="pct"/>
            <w:gridSpan w:val="3"/>
            <w:vAlign w:val="bottom"/>
          </w:tcPr>
          <w:p w14:paraId="0C93A56C" w14:textId="60DE1416" w:rsidR="00E55537" w:rsidRDefault="00E55537" w:rsidP="00FC5D02">
            <w:pPr>
              <w:pStyle w:val="NormalIndent"/>
              <w:ind w:hanging="738"/>
            </w:pPr>
            <w:r>
              <w:t>Contact Person</w:t>
            </w:r>
          </w:p>
        </w:tc>
        <w:tc>
          <w:tcPr>
            <w:tcW w:w="2034" w:type="pct"/>
            <w:gridSpan w:val="8"/>
            <w:tcBorders>
              <w:bottom w:val="single" w:sz="4" w:space="0" w:color="auto"/>
            </w:tcBorders>
            <w:vAlign w:val="bottom"/>
          </w:tcPr>
          <w:p w14:paraId="32F0EBC6" w14:textId="77777777" w:rsidR="00E55537" w:rsidRPr="00846B76" w:rsidRDefault="00E55537" w:rsidP="007F7B5D">
            <w:pPr>
              <w:spacing w:before="120"/>
            </w:pPr>
          </w:p>
        </w:tc>
        <w:tc>
          <w:tcPr>
            <w:tcW w:w="506" w:type="pct"/>
            <w:gridSpan w:val="3"/>
            <w:vAlign w:val="bottom"/>
          </w:tcPr>
          <w:p w14:paraId="5DDBDBFA" w14:textId="55E79E7B" w:rsidR="00560995" w:rsidRPr="00846B76" w:rsidRDefault="00E55537" w:rsidP="00560995">
            <w:pPr>
              <w:spacing w:before="120"/>
            </w:pPr>
            <w:r>
              <w:t>Email</w:t>
            </w:r>
          </w:p>
        </w:tc>
        <w:tc>
          <w:tcPr>
            <w:tcW w:w="1363" w:type="pct"/>
            <w:gridSpan w:val="2"/>
            <w:tcBorders>
              <w:bottom w:val="single" w:sz="4" w:space="0" w:color="auto"/>
            </w:tcBorders>
            <w:vAlign w:val="bottom"/>
          </w:tcPr>
          <w:p w14:paraId="173DCD58" w14:textId="13C73F80" w:rsidR="00560995" w:rsidRPr="00846B76" w:rsidRDefault="00560995" w:rsidP="007F7B5D">
            <w:pPr>
              <w:spacing w:before="120"/>
            </w:pPr>
          </w:p>
        </w:tc>
      </w:tr>
      <w:tr w:rsidR="00560995" w:rsidRPr="00846B76" w14:paraId="5CB06AFA" w14:textId="77777777" w:rsidTr="0083071D">
        <w:tc>
          <w:tcPr>
            <w:tcW w:w="1097" w:type="pct"/>
            <w:gridSpan w:val="3"/>
            <w:vAlign w:val="bottom"/>
          </w:tcPr>
          <w:p w14:paraId="54795CE7" w14:textId="77777777" w:rsidR="00560995" w:rsidRDefault="00560995" w:rsidP="00FC5D02">
            <w:pPr>
              <w:pStyle w:val="NormalIndent"/>
              <w:ind w:hanging="738"/>
            </w:pPr>
          </w:p>
        </w:tc>
        <w:tc>
          <w:tcPr>
            <w:tcW w:w="2034" w:type="pct"/>
            <w:gridSpan w:val="8"/>
            <w:tcBorders>
              <w:top w:val="single" w:sz="4" w:space="0" w:color="auto"/>
            </w:tcBorders>
            <w:vAlign w:val="bottom"/>
          </w:tcPr>
          <w:p w14:paraId="4EEDEE52" w14:textId="77777777" w:rsidR="00560995" w:rsidRPr="00846B76" w:rsidRDefault="00560995" w:rsidP="007F7B5D">
            <w:pPr>
              <w:spacing w:before="120"/>
            </w:pPr>
          </w:p>
        </w:tc>
        <w:tc>
          <w:tcPr>
            <w:tcW w:w="506" w:type="pct"/>
            <w:gridSpan w:val="3"/>
            <w:vAlign w:val="bottom"/>
          </w:tcPr>
          <w:p w14:paraId="18DCA8EB" w14:textId="4FB5ACD1" w:rsidR="00560995" w:rsidRDefault="00560995" w:rsidP="00560995">
            <w:pPr>
              <w:spacing w:before="120"/>
            </w:pPr>
            <w:r>
              <w:t>Phone</w:t>
            </w:r>
          </w:p>
        </w:tc>
        <w:tc>
          <w:tcPr>
            <w:tcW w:w="1363" w:type="pct"/>
            <w:gridSpan w:val="2"/>
            <w:tcBorders>
              <w:bottom w:val="single" w:sz="4" w:space="0" w:color="auto"/>
            </w:tcBorders>
            <w:vAlign w:val="bottom"/>
          </w:tcPr>
          <w:p w14:paraId="6448ECC7" w14:textId="50FD161E" w:rsidR="00560995" w:rsidRPr="00846B76" w:rsidRDefault="00560995" w:rsidP="007F7B5D">
            <w:pPr>
              <w:spacing w:before="120"/>
            </w:pPr>
          </w:p>
        </w:tc>
      </w:tr>
      <w:tr w:rsidR="00560995" w:rsidRPr="00846B76" w14:paraId="0B10DE0A" w14:textId="77777777" w:rsidTr="0083071D">
        <w:tc>
          <w:tcPr>
            <w:tcW w:w="1210" w:type="pct"/>
            <w:gridSpan w:val="5"/>
            <w:vAlign w:val="bottom"/>
          </w:tcPr>
          <w:p w14:paraId="243D83B5" w14:textId="3254AECF" w:rsidR="00FC5D02" w:rsidRPr="00846B76" w:rsidRDefault="00FC5D02" w:rsidP="00180B77">
            <w:pPr>
              <w:pStyle w:val="NormalIndent"/>
              <w:ind w:left="0"/>
            </w:pPr>
            <w:r>
              <w:t>Meeting Dates</w:t>
            </w:r>
          </w:p>
        </w:tc>
        <w:tc>
          <w:tcPr>
            <w:tcW w:w="1920" w:type="pct"/>
            <w:gridSpan w:val="6"/>
            <w:tcBorders>
              <w:bottom w:val="single" w:sz="4" w:space="0" w:color="auto"/>
            </w:tcBorders>
            <w:vAlign w:val="bottom"/>
          </w:tcPr>
          <w:p w14:paraId="66F278B0" w14:textId="77777777" w:rsidR="00FC5D02" w:rsidRPr="00846B76" w:rsidRDefault="00FC5D02" w:rsidP="00A80C96">
            <w:pPr>
              <w:spacing w:before="120"/>
            </w:pPr>
          </w:p>
        </w:tc>
        <w:tc>
          <w:tcPr>
            <w:tcW w:w="506" w:type="pct"/>
            <w:gridSpan w:val="3"/>
            <w:vAlign w:val="bottom"/>
          </w:tcPr>
          <w:p w14:paraId="7F0CF224" w14:textId="40A11369" w:rsidR="00FC5D02" w:rsidRPr="00846B76" w:rsidRDefault="00FC5D02" w:rsidP="00560995">
            <w:r>
              <w:t>Time</w:t>
            </w:r>
          </w:p>
        </w:tc>
        <w:tc>
          <w:tcPr>
            <w:tcW w:w="1363" w:type="pct"/>
            <w:gridSpan w:val="2"/>
            <w:tcBorders>
              <w:bottom w:val="single" w:sz="4" w:space="0" w:color="auto"/>
            </w:tcBorders>
            <w:vAlign w:val="bottom"/>
          </w:tcPr>
          <w:p w14:paraId="2EB25919" w14:textId="77777777" w:rsidR="00FC5D02" w:rsidRPr="00846B76" w:rsidRDefault="00FC5D02" w:rsidP="00A80C96">
            <w:pPr>
              <w:spacing w:before="120"/>
            </w:pPr>
          </w:p>
        </w:tc>
      </w:tr>
      <w:tr w:rsidR="00560995" w:rsidRPr="00846B76" w14:paraId="1D44B836" w14:textId="77777777" w:rsidTr="0083071D">
        <w:tc>
          <w:tcPr>
            <w:tcW w:w="1505" w:type="pct"/>
            <w:gridSpan w:val="7"/>
            <w:vAlign w:val="bottom"/>
          </w:tcPr>
          <w:p w14:paraId="46DEE736" w14:textId="5D924B90" w:rsidR="00FC5D02" w:rsidRDefault="006E103F" w:rsidP="00FC5D02">
            <w:pPr>
              <w:pStyle w:val="NormalIndent"/>
              <w:ind w:hanging="738"/>
            </w:pPr>
            <w:r>
              <w:t>Number of Employees</w:t>
            </w:r>
          </w:p>
        </w:tc>
        <w:tc>
          <w:tcPr>
            <w:tcW w:w="3495" w:type="pct"/>
            <w:gridSpan w:val="9"/>
            <w:tcBorders>
              <w:bottom w:val="single" w:sz="4" w:space="0" w:color="auto"/>
            </w:tcBorders>
            <w:vAlign w:val="bottom"/>
          </w:tcPr>
          <w:p w14:paraId="7058E48C" w14:textId="77777777" w:rsidR="00FC5D02" w:rsidRPr="00846B76" w:rsidRDefault="00FC5D02" w:rsidP="006E103F">
            <w:pPr>
              <w:spacing w:before="120"/>
              <w:ind w:left="174"/>
            </w:pPr>
          </w:p>
        </w:tc>
      </w:tr>
      <w:tr w:rsidR="00E55537" w:rsidRPr="00846B76" w14:paraId="72F832DF" w14:textId="77777777" w:rsidTr="0083071D">
        <w:tc>
          <w:tcPr>
            <w:tcW w:w="1210" w:type="pct"/>
            <w:gridSpan w:val="5"/>
            <w:vAlign w:val="bottom"/>
          </w:tcPr>
          <w:p w14:paraId="031B0D01" w14:textId="2B3F9F67" w:rsidR="00FC5D02" w:rsidRDefault="006E103F" w:rsidP="00FC5D02">
            <w:pPr>
              <w:pStyle w:val="NormalIndent"/>
              <w:ind w:hanging="738"/>
            </w:pPr>
            <w:r>
              <w:t>Service Provided</w:t>
            </w:r>
          </w:p>
        </w:tc>
        <w:tc>
          <w:tcPr>
            <w:tcW w:w="3790" w:type="pct"/>
            <w:gridSpan w:val="11"/>
            <w:tcBorders>
              <w:bottom w:val="single" w:sz="4" w:space="0" w:color="auto"/>
            </w:tcBorders>
            <w:vAlign w:val="bottom"/>
          </w:tcPr>
          <w:p w14:paraId="3FCE935D" w14:textId="77777777" w:rsidR="00FC5D02" w:rsidRPr="00846B76" w:rsidRDefault="00FC5D02" w:rsidP="007F7B5D">
            <w:pPr>
              <w:spacing w:before="120"/>
            </w:pPr>
          </w:p>
        </w:tc>
      </w:tr>
      <w:tr w:rsidR="00E55537" w:rsidRPr="00846B76" w14:paraId="7E71644E" w14:textId="77777777" w:rsidTr="0083071D">
        <w:tc>
          <w:tcPr>
            <w:tcW w:w="1342" w:type="pct"/>
            <w:gridSpan w:val="6"/>
            <w:vAlign w:val="bottom"/>
          </w:tcPr>
          <w:p w14:paraId="0283325B" w14:textId="3C06740D" w:rsidR="006E103F" w:rsidRDefault="006E103F" w:rsidP="00FC5D02">
            <w:pPr>
              <w:pStyle w:val="NormalIndent"/>
              <w:ind w:hanging="738"/>
            </w:pPr>
            <w:r>
              <w:t>Population Served</w:t>
            </w:r>
          </w:p>
        </w:tc>
        <w:tc>
          <w:tcPr>
            <w:tcW w:w="3658" w:type="pct"/>
            <w:gridSpan w:val="10"/>
            <w:tcBorders>
              <w:bottom w:val="single" w:sz="4" w:space="0" w:color="auto"/>
            </w:tcBorders>
            <w:vAlign w:val="bottom"/>
          </w:tcPr>
          <w:p w14:paraId="7E2F7A3D" w14:textId="77777777" w:rsidR="006E103F" w:rsidRPr="00846B76" w:rsidRDefault="006E103F" w:rsidP="007F7B5D">
            <w:pPr>
              <w:spacing w:before="120"/>
            </w:pPr>
          </w:p>
        </w:tc>
      </w:tr>
      <w:tr w:rsidR="00D37564" w:rsidRPr="00846B76" w14:paraId="12A67D52" w14:textId="77777777" w:rsidTr="0083071D">
        <w:tc>
          <w:tcPr>
            <w:tcW w:w="2171" w:type="pct"/>
            <w:gridSpan w:val="8"/>
            <w:vAlign w:val="bottom"/>
          </w:tcPr>
          <w:p w14:paraId="4431696A" w14:textId="0736AB21" w:rsidR="00180B77" w:rsidRDefault="00180B77" w:rsidP="00FC5D02">
            <w:pPr>
              <w:pStyle w:val="NormalIndent"/>
              <w:ind w:hanging="738"/>
            </w:pPr>
            <w:r>
              <w:t>General Manager/ Administrator</w:t>
            </w:r>
          </w:p>
        </w:tc>
        <w:tc>
          <w:tcPr>
            <w:tcW w:w="2829" w:type="pct"/>
            <w:gridSpan w:val="8"/>
            <w:tcBorders>
              <w:bottom w:val="single" w:sz="4" w:space="0" w:color="auto"/>
            </w:tcBorders>
            <w:vAlign w:val="bottom"/>
          </w:tcPr>
          <w:p w14:paraId="36A5D343" w14:textId="77777777" w:rsidR="00180B77" w:rsidRPr="00846B76" w:rsidRDefault="00180B77" w:rsidP="007F7B5D">
            <w:pPr>
              <w:spacing w:before="120"/>
            </w:pPr>
          </w:p>
        </w:tc>
      </w:tr>
      <w:tr w:rsidR="00650259" w:rsidRPr="00846B76" w14:paraId="7D1BA595" w14:textId="77777777" w:rsidTr="00E55537">
        <w:trPr>
          <w:trHeight w:val="54"/>
        </w:trPr>
        <w:tc>
          <w:tcPr>
            <w:tcW w:w="5000" w:type="pct"/>
            <w:gridSpan w:val="16"/>
            <w:shd w:val="clear" w:color="auto" w:fill="auto"/>
          </w:tcPr>
          <w:p w14:paraId="0CD5B208" w14:textId="77777777" w:rsidR="00650259" w:rsidRPr="00846B76" w:rsidRDefault="00650259" w:rsidP="00FC5D02">
            <w:pPr>
              <w:ind w:hanging="738"/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50652F3" w14:textId="77777777" w:rsidTr="00E55537">
        <w:trPr>
          <w:trHeight w:val="459"/>
        </w:trPr>
        <w:tc>
          <w:tcPr>
            <w:tcW w:w="5000" w:type="pct"/>
            <w:gridSpan w:val="16"/>
            <w:shd w:val="clear" w:color="auto" w:fill="731F1C" w:themeFill="accent5"/>
          </w:tcPr>
          <w:p w14:paraId="28AC4CAD" w14:textId="2BD8FDAF" w:rsidR="00650259" w:rsidRPr="0090596C" w:rsidRDefault="003D6A6F" w:rsidP="00043429">
            <w:pPr>
              <w:pStyle w:val="Heading1"/>
            </w:pPr>
            <w:r>
              <w:t>Governing Board Information</w:t>
            </w:r>
          </w:p>
        </w:tc>
      </w:tr>
      <w:tr w:rsidR="0083071D" w:rsidRPr="00846B76" w14:paraId="1F5E8C5E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64643711" w14:textId="488EE62F" w:rsidR="00043429" w:rsidRDefault="00043429" w:rsidP="00043429">
            <w:pPr>
              <w:pStyle w:val="NormalIndent"/>
              <w:ind w:hanging="738"/>
            </w:pPr>
            <w:r>
              <w:t>President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73A1771E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1463A1FA" w14:textId="30E05424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4D49B2D6" w14:textId="77777777" w:rsidR="00043429" w:rsidRPr="00846B76" w:rsidRDefault="00043429" w:rsidP="00043429">
            <w:pPr>
              <w:spacing w:before="120"/>
            </w:pPr>
          </w:p>
        </w:tc>
      </w:tr>
      <w:tr w:rsidR="00E55537" w:rsidRPr="00846B76" w14:paraId="28EF9811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66C30469" w14:textId="2A0B4897" w:rsidR="00043429" w:rsidRDefault="00043429" w:rsidP="00043429">
            <w:pPr>
              <w:pStyle w:val="NormalIndent"/>
              <w:ind w:hanging="738"/>
            </w:pPr>
            <w:r>
              <w:t>Vice President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628D0DE1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585A537E" w14:textId="1084EFDD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1C41F20D" w14:textId="77777777" w:rsidR="00043429" w:rsidRPr="00846B76" w:rsidRDefault="00043429" w:rsidP="00043429">
            <w:pPr>
              <w:spacing w:before="120"/>
            </w:pPr>
          </w:p>
        </w:tc>
      </w:tr>
      <w:tr w:rsidR="00E55537" w:rsidRPr="00846B76" w14:paraId="7B61B7CE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054684D0" w14:textId="03126AA3" w:rsidR="00043429" w:rsidRDefault="00C20D27" w:rsidP="00043429">
            <w:pPr>
              <w:pStyle w:val="NormalIndent"/>
              <w:ind w:hanging="738"/>
            </w:pPr>
            <w:r>
              <w:t>Secretary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7D61E3AB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2F681B98" w14:textId="04C752F1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47F77574" w14:textId="77777777" w:rsidR="00043429" w:rsidRPr="00846B76" w:rsidRDefault="00043429" w:rsidP="00043429">
            <w:pPr>
              <w:spacing w:before="120"/>
            </w:pPr>
          </w:p>
        </w:tc>
      </w:tr>
      <w:tr w:rsidR="00E55537" w:rsidRPr="00846B76" w14:paraId="514DE37F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58A55965" w14:textId="4B1CF9B9" w:rsidR="00043429" w:rsidRDefault="00C20D27" w:rsidP="00043429">
            <w:pPr>
              <w:pStyle w:val="NormalIndent"/>
              <w:ind w:hanging="738"/>
            </w:pPr>
            <w:r>
              <w:t>Treasurer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5A635D71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3104AB84" w14:textId="312D6550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1B34BD46" w14:textId="77777777" w:rsidR="00043429" w:rsidRPr="00846B76" w:rsidRDefault="00043429" w:rsidP="00043429">
            <w:pPr>
              <w:spacing w:before="120"/>
            </w:pPr>
          </w:p>
        </w:tc>
      </w:tr>
      <w:tr w:rsidR="00560995" w:rsidRPr="00846B76" w14:paraId="098BDA1D" w14:textId="77777777" w:rsidTr="0083071D">
        <w:trPr>
          <w:trHeight w:val="162"/>
        </w:trPr>
        <w:tc>
          <w:tcPr>
            <w:tcW w:w="1135" w:type="pct"/>
            <w:gridSpan w:val="4"/>
            <w:vAlign w:val="bottom"/>
          </w:tcPr>
          <w:p w14:paraId="27045B86" w14:textId="3BE0583F" w:rsidR="00C20D27" w:rsidRDefault="00C20D27" w:rsidP="00043429">
            <w:pPr>
              <w:pStyle w:val="NormalIndent"/>
              <w:ind w:hanging="738"/>
            </w:pPr>
            <w:r>
              <w:t>Director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6D37E70A" w14:textId="77777777" w:rsidR="00C20D27" w:rsidRPr="00846B76" w:rsidRDefault="00C20D27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14A74FCA" w14:textId="0CA34602" w:rsidR="00C20D27" w:rsidRDefault="00C20D27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bottom w:val="single" w:sz="4" w:space="0" w:color="auto"/>
            </w:tcBorders>
            <w:vAlign w:val="bottom"/>
          </w:tcPr>
          <w:p w14:paraId="71ACB43F" w14:textId="77777777" w:rsidR="00C20D27" w:rsidRPr="00846B76" w:rsidRDefault="00C20D27" w:rsidP="00043429">
            <w:pPr>
              <w:spacing w:before="120"/>
            </w:pPr>
          </w:p>
        </w:tc>
      </w:tr>
      <w:tr w:rsidR="00E55537" w:rsidRPr="00846B76" w14:paraId="50AEB4F7" w14:textId="77777777" w:rsidTr="0083071D">
        <w:tc>
          <w:tcPr>
            <w:tcW w:w="1135" w:type="pct"/>
            <w:gridSpan w:val="4"/>
            <w:vAlign w:val="bottom"/>
          </w:tcPr>
          <w:p w14:paraId="4F5805C1" w14:textId="35482479" w:rsidR="00043429" w:rsidRDefault="00043429" w:rsidP="00043429">
            <w:pPr>
              <w:pStyle w:val="NormalIndent"/>
              <w:ind w:hanging="738"/>
            </w:pPr>
            <w:r>
              <w:t>Director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7EE18DA8" w14:textId="77777777" w:rsidR="00043429" w:rsidRPr="00846B76" w:rsidRDefault="00043429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2E04705A" w14:textId="557991A6" w:rsidR="00043429" w:rsidRDefault="00043429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56EC28" w14:textId="77777777" w:rsidR="00043429" w:rsidRPr="00846B76" w:rsidRDefault="00043429" w:rsidP="00043429">
            <w:pPr>
              <w:spacing w:before="120"/>
            </w:pPr>
          </w:p>
        </w:tc>
      </w:tr>
      <w:tr w:rsidR="00560995" w:rsidRPr="00846B76" w14:paraId="747C1745" w14:textId="77777777" w:rsidTr="0083071D">
        <w:tc>
          <w:tcPr>
            <w:tcW w:w="1135" w:type="pct"/>
            <w:gridSpan w:val="4"/>
            <w:vAlign w:val="bottom"/>
          </w:tcPr>
          <w:p w14:paraId="4173E6D9" w14:textId="3E7F34BA" w:rsidR="00C20D27" w:rsidRDefault="00C20D27" w:rsidP="00043429">
            <w:pPr>
              <w:pStyle w:val="NormalIndent"/>
              <w:ind w:hanging="738"/>
            </w:pPr>
            <w:r>
              <w:t>Director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166BDF7D" w14:textId="77777777" w:rsidR="00C20D27" w:rsidRPr="00846B76" w:rsidRDefault="00C20D27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43696AEB" w14:textId="61B9E710" w:rsidR="00C20D27" w:rsidRDefault="00C20D27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378F2A" w14:textId="77777777" w:rsidR="00C20D27" w:rsidRPr="00846B76" w:rsidRDefault="00C20D27" w:rsidP="00043429">
            <w:pPr>
              <w:spacing w:before="120"/>
            </w:pPr>
          </w:p>
        </w:tc>
      </w:tr>
      <w:tr w:rsidR="00560995" w:rsidRPr="00846B76" w14:paraId="5CBEA2C3" w14:textId="77777777" w:rsidTr="0083071D">
        <w:tc>
          <w:tcPr>
            <w:tcW w:w="1135" w:type="pct"/>
            <w:gridSpan w:val="4"/>
            <w:vAlign w:val="bottom"/>
          </w:tcPr>
          <w:p w14:paraId="627A67F5" w14:textId="0C042957" w:rsidR="00C20D27" w:rsidRDefault="00C20D27" w:rsidP="00043429">
            <w:pPr>
              <w:pStyle w:val="NormalIndent"/>
              <w:ind w:hanging="738"/>
            </w:pPr>
            <w:r>
              <w:t>Director</w:t>
            </w:r>
          </w:p>
        </w:tc>
        <w:tc>
          <w:tcPr>
            <w:tcW w:w="1831" w:type="pct"/>
            <w:gridSpan w:val="6"/>
            <w:tcBorders>
              <w:bottom w:val="single" w:sz="4" w:space="0" w:color="auto"/>
            </w:tcBorders>
            <w:vAlign w:val="bottom"/>
          </w:tcPr>
          <w:p w14:paraId="0CF2FA59" w14:textId="77777777" w:rsidR="00C20D27" w:rsidRPr="00846B76" w:rsidRDefault="00C20D27" w:rsidP="00043429">
            <w:pPr>
              <w:spacing w:before="120"/>
            </w:pPr>
          </w:p>
        </w:tc>
        <w:tc>
          <w:tcPr>
            <w:tcW w:w="573" w:type="pct"/>
            <w:gridSpan w:val="3"/>
            <w:vAlign w:val="bottom"/>
          </w:tcPr>
          <w:p w14:paraId="607AE1BA" w14:textId="62254EA4" w:rsidR="00C20D27" w:rsidRDefault="00C20D27" w:rsidP="00043429">
            <w:r>
              <w:t>Email</w:t>
            </w:r>
          </w:p>
        </w:tc>
        <w:tc>
          <w:tcPr>
            <w:tcW w:w="1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327BA7" w14:textId="77777777" w:rsidR="00C20D27" w:rsidRPr="00846B76" w:rsidRDefault="00C20D27" w:rsidP="00043429">
            <w:pPr>
              <w:spacing w:before="120"/>
            </w:pPr>
          </w:p>
        </w:tc>
      </w:tr>
      <w:tr w:rsidR="00043429" w:rsidRPr="00846B76" w14:paraId="02A94575" w14:textId="77777777" w:rsidTr="00E55537">
        <w:trPr>
          <w:trHeight w:val="54"/>
        </w:trPr>
        <w:tc>
          <w:tcPr>
            <w:tcW w:w="5000" w:type="pct"/>
            <w:gridSpan w:val="16"/>
            <w:shd w:val="clear" w:color="auto" w:fill="auto"/>
          </w:tcPr>
          <w:p w14:paraId="77E40BE5" w14:textId="77777777" w:rsidR="00043429" w:rsidRPr="00846B76" w:rsidRDefault="00043429" w:rsidP="00043429">
            <w:pPr>
              <w:ind w:hanging="738"/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3ED3607A" w14:textId="77777777" w:rsidR="00C20D27" w:rsidRDefault="00C20D27">
      <w:bookmarkStart w:id="0" w:name="_Hlk521325947"/>
      <w:r>
        <w:rPr>
          <w:b/>
        </w:rPr>
        <w:br w:type="page"/>
      </w:r>
    </w:p>
    <w:tbl>
      <w:tblPr>
        <w:tblStyle w:val="TableGrid"/>
        <w:tblW w:w="5055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"/>
        <w:gridCol w:w="1279"/>
        <w:gridCol w:w="360"/>
        <w:gridCol w:w="1980"/>
        <w:gridCol w:w="361"/>
        <w:gridCol w:w="2250"/>
        <w:gridCol w:w="1794"/>
      </w:tblGrid>
      <w:tr w:rsidR="00043429" w:rsidRPr="0090596C" w14:paraId="7D54B902" w14:textId="77777777" w:rsidTr="00642FB3">
        <w:trPr>
          <w:trHeight w:val="648"/>
        </w:trPr>
        <w:tc>
          <w:tcPr>
            <w:tcW w:w="5000" w:type="pct"/>
            <w:gridSpan w:val="7"/>
            <w:shd w:val="clear" w:color="auto" w:fill="731F1C" w:themeFill="accent5"/>
          </w:tcPr>
          <w:p w14:paraId="32DA5752" w14:textId="7F39EA05" w:rsidR="00043429" w:rsidRPr="0090596C" w:rsidRDefault="00C22649" w:rsidP="00642FB3">
            <w:pPr>
              <w:spacing w:before="120"/>
              <w:ind w:right="-108"/>
              <w:jc w:val="center"/>
            </w:pPr>
            <w:r>
              <w:lastRenderedPageBreak/>
              <w:t>Membership Dues Structure</w:t>
            </w:r>
          </w:p>
        </w:tc>
      </w:tr>
      <w:bookmarkEnd w:id="0"/>
      <w:tr w:rsidR="00377A10" w:rsidRPr="00846B76" w14:paraId="6A73F545" w14:textId="77777777" w:rsidTr="00C22649">
        <w:trPr>
          <w:trHeight w:val="2691"/>
        </w:trPr>
        <w:tc>
          <w:tcPr>
            <w:tcW w:w="5000" w:type="pct"/>
            <w:gridSpan w:val="7"/>
            <w:vAlign w:val="bottom"/>
          </w:tcPr>
          <w:p w14:paraId="320FFC5F" w14:textId="77777777" w:rsidR="00377A10" w:rsidRDefault="00377A10" w:rsidP="00C22649">
            <w:pPr>
              <w:spacing w:before="120"/>
              <w:jc w:val="center"/>
            </w:pPr>
            <w:r>
              <w:t>Number of Employees     Dues</w:t>
            </w:r>
          </w:p>
          <w:p w14:paraId="2A51A713" w14:textId="27789F99" w:rsidR="00377A10" w:rsidRDefault="00377A10" w:rsidP="00377A10">
            <w:pPr>
              <w:spacing w:before="120"/>
              <w:jc w:val="center"/>
            </w:pPr>
            <w:r>
              <w:t xml:space="preserve">1 to 5 Employees     </w:t>
            </w:r>
            <w:r w:rsidR="00065C9E">
              <w:t xml:space="preserve">   </w:t>
            </w:r>
            <w:r>
              <w:t xml:space="preserve">    $60.00</w:t>
            </w:r>
          </w:p>
          <w:p w14:paraId="19834039" w14:textId="77777777" w:rsidR="00377A10" w:rsidRDefault="00377A10" w:rsidP="00377A10">
            <w:pPr>
              <w:spacing w:before="120"/>
              <w:jc w:val="center"/>
            </w:pPr>
            <w:r>
              <w:t>6 to 10 Employees        $150.00</w:t>
            </w:r>
          </w:p>
          <w:p w14:paraId="5B4386A6" w14:textId="77777777" w:rsidR="00377A10" w:rsidRDefault="00377A10" w:rsidP="00377A10">
            <w:pPr>
              <w:spacing w:before="120"/>
              <w:jc w:val="center"/>
            </w:pPr>
            <w:r>
              <w:t>11 to 20 Employees      $275.00</w:t>
            </w:r>
          </w:p>
          <w:p w14:paraId="48917422" w14:textId="77777777" w:rsidR="00377A10" w:rsidRDefault="00377A10" w:rsidP="00377A10">
            <w:pPr>
              <w:spacing w:before="120"/>
              <w:jc w:val="center"/>
            </w:pPr>
            <w:r>
              <w:t>21 to 50 Employees       $300.00</w:t>
            </w:r>
          </w:p>
          <w:p w14:paraId="56C1F8D5" w14:textId="0F21106D" w:rsidR="00377A10" w:rsidRPr="00846B76" w:rsidRDefault="00377A10" w:rsidP="00377A10">
            <w:pPr>
              <w:spacing w:before="120"/>
              <w:jc w:val="center"/>
            </w:pPr>
            <w:r>
              <w:t>51 plus Employees         $375.00</w:t>
            </w:r>
          </w:p>
        </w:tc>
      </w:tr>
      <w:tr w:rsidR="00C67E44" w:rsidRPr="00846B76" w14:paraId="2CA294C4" w14:textId="77777777" w:rsidTr="00C67E44">
        <w:trPr>
          <w:trHeight w:val="540"/>
        </w:trPr>
        <w:tc>
          <w:tcPr>
            <w:tcW w:w="5000" w:type="pct"/>
            <w:gridSpan w:val="7"/>
            <w:vAlign w:val="bottom"/>
          </w:tcPr>
          <w:p w14:paraId="63897D8E" w14:textId="77777777" w:rsidR="00C67E44" w:rsidRDefault="00C67E44" w:rsidP="00C67E44">
            <w:pPr>
              <w:spacing w:before="120"/>
              <w:jc w:val="center"/>
            </w:pPr>
          </w:p>
        </w:tc>
      </w:tr>
      <w:tr w:rsidR="00C67E44" w:rsidRPr="00846B76" w14:paraId="39EB9A99" w14:textId="77777777" w:rsidTr="00C67E44">
        <w:trPr>
          <w:gridAfter w:val="1"/>
          <w:wAfter w:w="948" w:type="pct"/>
        </w:trPr>
        <w:tc>
          <w:tcPr>
            <w:tcW w:w="2863" w:type="pct"/>
            <w:gridSpan w:val="5"/>
            <w:vAlign w:val="bottom"/>
          </w:tcPr>
          <w:p w14:paraId="7D953580" w14:textId="27712B58" w:rsidR="00C67E44" w:rsidRPr="00F52451" w:rsidRDefault="00C67E44" w:rsidP="00043429">
            <w:pPr>
              <w:pStyle w:val="NormalIndent"/>
              <w:ind w:hanging="738"/>
            </w:pPr>
            <w:r>
              <w:t>Based on the above schedule our dues are $</w:t>
            </w:r>
          </w:p>
        </w:tc>
        <w:tc>
          <w:tcPr>
            <w:tcW w:w="1189" w:type="pct"/>
            <w:tcBorders>
              <w:bottom w:val="single" w:sz="4" w:space="0" w:color="auto"/>
            </w:tcBorders>
            <w:vAlign w:val="bottom"/>
          </w:tcPr>
          <w:p w14:paraId="60325CBE" w14:textId="77777777" w:rsidR="00C67E44" w:rsidRPr="00846B76" w:rsidRDefault="00C67E44" w:rsidP="00043429">
            <w:pPr>
              <w:spacing w:before="120"/>
            </w:pPr>
          </w:p>
        </w:tc>
      </w:tr>
      <w:tr w:rsidR="00AE1CCA" w:rsidRPr="00846B76" w14:paraId="5BEF2CB8" w14:textId="77777777" w:rsidTr="00AE1CCA">
        <w:trPr>
          <w:gridAfter w:val="3"/>
          <w:wAfter w:w="2327" w:type="pct"/>
        </w:trPr>
        <w:tc>
          <w:tcPr>
            <w:tcW w:w="1626" w:type="pct"/>
            <w:gridSpan w:val="3"/>
            <w:vAlign w:val="bottom"/>
          </w:tcPr>
          <w:p w14:paraId="4BDF7FFD" w14:textId="2CA31D5D" w:rsidR="00AE1CCA" w:rsidRDefault="00AE1CCA" w:rsidP="00043429">
            <w:pPr>
              <w:pStyle w:val="NormalIndent"/>
              <w:ind w:hanging="738"/>
            </w:pPr>
            <w:r>
              <w:t>Made Payment Online</w:t>
            </w:r>
          </w:p>
        </w:tc>
        <w:sdt>
          <w:sdtPr>
            <w:id w:val="534235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6" w:type="pct"/>
                <w:vAlign w:val="bottom"/>
              </w:tcPr>
              <w:p w14:paraId="583DF50F" w14:textId="57449850" w:rsidR="00AE1CCA" w:rsidRPr="00846B76" w:rsidRDefault="002120B4" w:rsidP="00043429">
                <w:pPr>
                  <w:spacing w:before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67E44" w:rsidRPr="00846B76" w14:paraId="5F973973" w14:textId="77777777" w:rsidTr="00C67E44">
        <w:trPr>
          <w:trHeight w:val="3131"/>
        </w:trPr>
        <w:tc>
          <w:tcPr>
            <w:tcW w:w="5000" w:type="pct"/>
            <w:gridSpan w:val="7"/>
          </w:tcPr>
          <w:p w14:paraId="770FADBA" w14:textId="77777777" w:rsidR="00C67E44" w:rsidRDefault="00C67E44" w:rsidP="00C67E44">
            <w:pPr>
              <w:rPr>
                <w:b/>
              </w:rPr>
            </w:pPr>
          </w:p>
          <w:p w14:paraId="1B0DEB0E" w14:textId="6D412404" w:rsidR="00C67E44" w:rsidRPr="00C67E44" w:rsidRDefault="00C67E44" w:rsidP="00C67E44">
            <w:pPr>
              <w:rPr>
                <w:bCs/>
              </w:rPr>
            </w:pPr>
            <w:r w:rsidRPr="00C67E44">
              <w:rPr>
                <w:bCs/>
              </w:rPr>
              <w:t>Total Payment Enclosed $___________</w:t>
            </w:r>
          </w:p>
          <w:p w14:paraId="7FFF2AF5" w14:textId="77777777" w:rsidR="00C67E44" w:rsidRPr="00C67E44" w:rsidRDefault="00C67E44" w:rsidP="00C67E44">
            <w:pPr>
              <w:rPr>
                <w:bCs/>
              </w:rPr>
            </w:pPr>
          </w:p>
          <w:p w14:paraId="7B200604" w14:textId="77777777" w:rsidR="00C67E44" w:rsidRDefault="00C67E44" w:rsidP="00C67E44">
            <w:pPr>
              <w:rPr>
                <w:bCs/>
              </w:rPr>
            </w:pPr>
            <w:r w:rsidRPr="00C67E44">
              <w:rPr>
                <w:bCs/>
              </w:rPr>
              <w:t>Make Checks Payable to  ASBCSD</w:t>
            </w:r>
          </w:p>
          <w:p w14:paraId="2AF757BF" w14:textId="77777777" w:rsidR="00C67E44" w:rsidRDefault="00C67E44" w:rsidP="00C67E44">
            <w:pPr>
              <w:rPr>
                <w:bCs/>
              </w:rPr>
            </w:pPr>
          </w:p>
          <w:p w14:paraId="60E6EE1D" w14:textId="77777777" w:rsidR="00C67E44" w:rsidRPr="00C67E44" w:rsidRDefault="00C67E44" w:rsidP="00C67E44">
            <w:pPr>
              <w:rPr>
                <w:bCs/>
              </w:rPr>
            </w:pPr>
          </w:p>
          <w:p w14:paraId="1693C1F7" w14:textId="77777777" w:rsidR="00C67E44" w:rsidRPr="00C67E44" w:rsidRDefault="00C67E44" w:rsidP="00C67E44">
            <w:pPr>
              <w:jc w:val="center"/>
              <w:rPr>
                <w:bCs/>
              </w:rPr>
            </w:pPr>
            <w:r w:rsidRPr="00C67E44">
              <w:rPr>
                <w:bCs/>
              </w:rPr>
              <w:t>Mail to: ASBCSD</w:t>
            </w:r>
          </w:p>
          <w:p w14:paraId="3D84D39B" w14:textId="4D0A7718" w:rsidR="00C67E44" w:rsidRPr="00C67E44" w:rsidRDefault="00C67E44" w:rsidP="00C67E44">
            <w:pPr>
              <w:jc w:val="center"/>
              <w:rPr>
                <w:bCs/>
              </w:rPr>
            </w:pPr>
            <w:r w:rsidRPr="00C67E44">
              <w:rPr>
                <w:bCs/>
              </w:rPr>
              <w:t xml:space="preserve">C/O Natalie </w:t>
            </w:r>
            <w:r w:rsidR="00642FB3">
              <w:rPr>
                <w:bCs/>
              </w:rPr>
              <w:t>Barnard</w:t>
            </w:r>
          </w:p>
          <w:p w14:paraId="2BB6C7F6" w14:textId="4AF34C45" w:rsidR="00C67E44" w:rsidRPr="00C67E44" w:rsidRDefault="00642FB3" w:rsidP="00C67E44">
            <w:pPr>
              <w:jc w:val="center"/>
              <w:rPr>
                <w:bCs/>
              </w:rPr>
            </w:pPr>
            <w:r>
              <w:rPr>
                <w:bCs/>
              </w:rPr>
              <w:t>11081 Muirfield Drive</w:t>
            </w:r>
          </w:p>
          <w:p w14:paraId="1E21FC5D" w14:textId="002A1DC1" w:rsidR="00C67E44" w:rsidRPr="00C67E44" w:rsidRDefault="00642FB3" w:rsidP="00C67E44">
            <w:pPr>
              <w:jc w:val="center"/>
              <w:rPr>
                <w:bCs/>
              </w:rPr>
            </w:pPr>
            <w:r>
              <w:rPr>
                <w:bCs/>
              </w:rPr>
              <w:t>Rancho Cucamonga</w:t>
            </w:r>
            <w:r w:rsidR="00C67E44" w:rsidRPr="00C67E44">
              <w:rPr>
                <w:bCs/>
              </w:rPr>
              <w:t>, CA 9</w:t>
            </w:r>
            <w:r>
              <w:rPr>
                <w:bCs/>
              </w:rPr>
              <w:t>1730</w:t>
            </w:r>
            <w:r w:rsidR="00C67E44" w:rsidRPr="00C67E44">
              <w:rPr>
                <w:bCs/>
              </w:rPr>
              <w:t>-0654</w:t>
            </w:r>
          </w:p>
          <w:p w14:paraId="16A1FDED" w14:textId="77777777" w:rsidR="00C67E44" w:rsidRPr="00846B76" w:rsidRDefault="00C67E44" w:rsidP="00C67E44">
            <w:pPr>
              <w:spacing w:before="120"/>
            </w:pPr>
          </w:p>
        </w:tc>
      </w:tr>
      <w:tr w:rsidR="00C67E44" w:rsidRPr="00846B76" w14:paraId="49B4B9CA" w14:textId="77777777" w:rsidTr="00C67E44">
        <w:sdt>
          <w:sdtPr>
            <w:rPr>
              <w:sz w:val="36"/>
            </w:rPr>
            <w:id w:val="-4152552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60" w:type="pct"/>
                <w:vAlign w:val="bottom"/>
              </w:tcPr>
              <w:p w14:paraId="4783CE23" w14:textId="05CCA55B" w:rsidR="00C67E44" w:rsidRPr="00650259" w:rsidRDefault="00601616" w:rsidP="00C22649">
                <w:pPr>
                  <w:spacing w:before="120"/>
                  <w:rPr>
                    <w:sz w:val="36"/>
                  </w:rPr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4240" w:type="pct"/>
            <w:gridSpan w:val="6"/>
            <w:vAlign w:val="bottom"/>
          </w:tcPr>
          <w:p w14:paraId="2687FAFE" w14:textId="02CE6F46" w:rsidR="00C67E44" w:rsidRDefault="00C22649" w:rsidP="00C67E44">
            <w:pPr>
              <w:spacing w:before="120"/>
            </w:pPr>
            <w:r>
              <w:t>Agency be interested in hosting a monthly meeting?</w:t>
            </w:r>
          </w:p>
        </w:tc>
      </w:tr>
      <w:tr w:rsidR="00C67E44" w:rsidRPr="00846B76" w14:paraId="7B54D9E1" w14:textId="77777777" w:rsidTr="00C67E44">
        <w:tc>
          <w:tcPr>
            <w:tcW w:w="1436" w:type="pct"/>
            <w:gridSpan w:val="2"/>
            <w:vAlign w:val="bottom"/>
          </w:tcPr>
          <w:p w14:paraId="35485A38" w14:textId="77777777" w:rsidR="00C67E44" w:rsidRPr="00846B76" w:rsidRDefault="00C67E44" w:rsidP="00C67E4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64" w:type="pct"/>
            <w:gridSpan w:val="5"/>
            <w:vAlign w:val="bottom"/>
          </w:tcPr>
          <w:p w14:paraId="33B9D609" w14:textId="77777777" w:rsidR="00C67E44" w:rsidRPr="00846B76" w:rsidRDefault="00C67E44" w:rsidP="00C67E44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86AA9A2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49C7A" w14:textId="77777777" w:rsidR="002B0B69" w:rsidRDefault="002B0B69" w:rsidP="00650259">
      <w:pPr>
        <w:spacing w:after="0" w:line="240" w:lineRule="auto"/>
      </w:pPr>
      <w:r>
        <w:separator/>
      </w:r>
    </w:p>
  </w:endnote>
  <w:endnote w:type="continuationSeparator" w:id="0">
    <w:p w14:paraId="67F7FD7E" w14:textId="77777777" w:rsidR="002B0B69" w:rsidRDefault="002B0B6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0F3870-35D3-4D6F-900C-7ED0918FBD46}"/>
    <w:embedBold r:id="rId2" w:fontKey="{44A73CDC-E2F9-4C47-A157-F8C7A62A37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17FFB56-A457-483B-8779-E191569B0308}"/>
    <w:embedBold r:id="rId4" w:fontKey="{9E47BDB1-2B9E-4AE6-8441-659E07E01A85}"/>
    <w:embedItalic r:id="rId5" w:fontKey="{F7C09AB2-4095-4F12-BCD9-D5244CE099F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E48B052-95BD-4E79-98A2-2BF7F83AF0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9054579-F702-40B0-A89F-B220424742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6BE057B3" w14:textId="77777777" w:rsidTr="00C4167A">
      <w:tc>
        <w:tcPr>
          <w:tcW w:w="4675" w:type="dxa"/>
          <w:vAlign w:val="center"/>
        </w:tcPr>
        <w:p w14:paraId="1608B5C1" w14:textId="4B56862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7315D97" w14:textId="0F80AE9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89152CF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60636" w14:textId="77777777" w:rsidR="002B0B69" w:rsidRDefault="002B0B69" w:rsidP="00650259">
      <w:pPr>
        <w:spacing w:after="0" w:line="240" w:lineRule="auto"/>
      </w:pPr>
      <w:r>
        <w:separator/>
      </w:r>
    </w:p>
  </w:footnote>
  <w:footnote w:type="continuationSeparator" w:id="0">
    <w:p w14:paraId="0162A160" w14:textId="77777777" w:rsidR="002B0B69" w:rsidRDefault="002B0B6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50" w:type="dxa"/>
      <w:tblLook w:val="04A0" w:firstRow="1" w:lastRow="0" w:firstColumn="1" w:lastColumn="0" w:noHBand="0" w:noVBand="1"/>
    </w:tblPr>
    <w:tblGrid>
      <w:gridCol w:w="9450"/>
    </w:tblGrid>
    <w:tr w:rsidR="00F81EBC" w14:paraId="45A12B9F" w14:textId="77777777" w:rsidTr="00F81EBC">
      <w:trPr>
        <w:trHeight w:val="990"/>
      </w:trPr>
      <w:tc>
        <w:tcPr>
          <w:tcW w:w="9450" w:type="dxa"/>
          <w:vAlign w:val="center"/>
        </w:tcPr>
        <w:p w14:paraId="3191513A" w14:textId="78C57720" w:rsidR="00F81EBC" w:rsidRDefault="00F81EBC" w:rsidP="00F81EBC">
          <w:pPr>
            <w:pStyle w:val="Header"/>
            <w:ind w:left="-108" w:right="-798"/>
          </w:pPr>
          <w:bookmarkStart w:id="1" w:name="_Hlk521325785"/>
          <w:r>
            <w:rPr>
              <w:b w:val="0"/>
            </w:rPr>
            <w:drawing>
              <wp:inline distT="0" distB="0" distL="0" distR="0" wp14:anchorId="4A780853" wp14:editId="19C1B590">
                <wp:extent cx="5905500" cy="1085850"/>
                <wp:effectExtent l="0" t="0" r="0" b="0"/>
                <wp:docPr id="27364347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531346FB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58299870">
    <w:abstractNumId w:val="11"/>
  </w:num>
  <w:num w:numId="2" w16cid:durableId="796487034">
    <w:abstractNumId w:val="7"/>
  </w:num>
  <w:num w:numId="3" w16cid:durableId="1180317368">
    <w:abstractNumId w:val="15"/>
  </w:num>
  <w:num w:numId="4" w16cid:durableId="1609586705">
    <w:abstractNumId w:val="12"/>
  </w:num>
  <w:num w:numId="5" w16cid:durableId="658466544">
    <w:abstractNumId w:val="13"/>
  </w:num>
  <w:num w:numId="6" w16cid:durableId="252321678">
    <w:abstractNumId w:val="19"/>
  </w:num>
  <w:num w:numId="7" w16cid:durableId="1581133123">
    <w:abstractNumId w:val="6"/>
  </w:num>
  <w:num w:numId="8" w16cid:durableId="1363701337">
    <w:abstractNumId w:val="10"/>
  </w:num>
  <w:num w:numId="9" w16cid:durableId="1228875924">
    <w:abstractNumId w:val="17"/>
  </w:num>
  <w:num w:numId="10" w16cid:durableId="213201013">
    <w:abstractNumId w:val="1"/>
  </w:num>
  <w:num w:numId="11" w16cid:durableId="1922566520">
    <w:abstractNumId w:val="5"/>
  </w:num>
  <w:num w:numId="12" w16cid:durableId="1784575539">
    <w:abstractNumId w:val="0"/>
  </w:num>
  <w:num w:numId="13" w16cid:durableId="1531185673">
    <w:abstractNumId w:val="2"/>
  </w:num>
  <w:num w:numId="14" w16cid:durableId="562300675">
    <w:abstractNumId w:val="9"/>
  </w:num>
  <w:num w:numId="15" w16cid:durableId="850296739">
    <w:abstractNumId w:val="8"/>
  </w:num>
  <w:num w:numId="16" w16cid:durableId="231742375">
    <w:abstractNumId w:val="16"/>
  </w:num>
  <w:num w:numId="17" w16cid:durableId="191385765">
    <w:abstractNumId w:val="3"/>
  </w:num>
  <w:num w:numId="18" w16cid:durableId="1184783262">
    <w:abstractNumId w:val="21"/>
  </w:num>
  <w:num w:numId="19" w16cid:durableId="305933501">
    <w:abstractNumId w:val="18"/>
  </w:num>
  <w:num w:numId="20" w16cid:durableId="1454012782">
    <w:abstractNumId w:val="14"/>
  </w:num>
  <w:num w:numId="21" w16cid:durableId="97651611">
    <w:abstractNumId w:val="20"/>
  </w:num>
  <w:num w:numId="22" w16cid:durableId="167787761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EBC"/>
    <w:rsid w:val="0002371C"/>
    <w:rsid w:val="00043429"/>
    <w:rsid w:val="000456E1"/>
    <w:rsid w:val="00052382"/>
    <w:rsid w:val="0006568A"/>
    <w:rsid w:val="00065C9E"/>
    <w:rsid w:val="00076F0F"/>
    <w:rsid w:val="00084253"/>
    <w:rsid w:val="000D1F49"/>
    <w:rsid w:val="001727CA"/>
    <w:rsid w:val="00180B77"/>
    <w:rsid w:val="002120B4"/>
    <w:rsid w:val="002928D0"/>
    <w:rsid w:val="002B0B69"/>
    <w:rsid w:val="002C56E6"/>
    <w:rsid w:val="002F0584"/>
    <w:rsid w:val="00361E11"/>
    <w:rsid w:val="00377A10"/>
    <w:rsid w:val="003B4744"/>
    <w:rsid w:val="003D6A6F"/>
    <w:rsid w:val="003F0847"/>
    <w:rsid w:val="0040090B"/>
    <w:rsid w:val="0046302A"/>
    <w:rsid w:val="004631C7"/>
    <w:rsid w:val="00487D2D"/>
    <w:rsid w:val="004D5D62"/>
    <w:rsid w:val="005112D0"/>
    <w:rsid w:val="00560995"/>
    <w:rsid w:val="00577E06"/>
    <w:rsid w:val="00590C78"/>
    <w:rsid w:val="005A3BF7"/>
    <w:rsid w:val="005F2035"/>
    <w:rsid w:val="005F7990"/>
    <w:rsid w:val="00601616"/>
    <w:rsid w:val="0063739C"/>
    <w:rsid w:val="00642FB3"/>
    <w:rsid w:val="00650259"/>
    <w:rsid w:val="006E103F"/>
    <w:rsid w:val="00770F25"/>
    <w:rsid w:val="007A35A8"/>
    <w:rsid w:val="007B0A85"/>
    <w:rsid w:val="007C6A52"/>
    <w:rsid w:val="007F7B5D"/>
    <w:rsid w:val="0082043E"/>
    <w:rsid w:val="0083071D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AE1CCA"/>
    <w:rsid w:val="00B21BCB"/>
    <w:rsid w:val="00BD4753"/>
    <w:rsid w:val="00BD5CB1"/>
    <w:rsid w:val="00BE62EE"/>
    <w:rsid w:val="00C003BA"/>
    <w:rsid w:val="00C20D27"/>
    <w:rsid w:val="00C22649"/>
    <w:rsid w:val="00C46878"/>
    <w:rsid w:val="00C67E44"/>
    <w:rsid w:val="00CB4A51"/>
    <w:rsid w:val="00CD4532"/>
    <w:rsid w:val="00CD47B0"/>
    <w:rsid w:val="00CD70CE"/>
    <w:rsid w:val="00CE6104"/>
    <w:rsid w:val="00CE7918"/>
    <w:rsid w:val="00D16163"/>
    <w:rsid w:val="00D37564"/>
    <w:rsid w:val="00DB3FAD"/>
    <w:rsid w:val="00E139C4"/>
    <w:rsid w:val="00E55537"/>
    <w:rsid w:val="00E61C09"/>
    <w:rsid w:val="00E677FE"/>
    <w:rsid w:val="00EB3B58"/>
    <w:rsid w:val="00EC7359"/>
    <w:rsid w:val="00EE3054"/>
    <w:rsid w:val="00F00606"/>
    <w:rsid w:val="00F01256"/>
    <w:rsid w:val="00F52451"/>
    <w:rsid w:val="00F81EBC"/>
    <w:rsid w:val="00FC5D0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20DE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all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83BF05C68514C86932C78B015B5B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FB389-8879-40C0-BDFF-B51F5652A53B}"/>
      </w:docPartPr>
      <w:docPartBody>
        <w:p w:rsidR="00144CA1" w:rsidRDefault="003614C4">
          <w:pPr>
            <w:pStyle w:val="383BF05C68514C86932C78B015B5B7B8"/>
          </w:pPr>
          <w:r w:rsidRPr="0090596C">
            <w:t>Address</w:t>
          </w:r>
        </w:p>
      </w:docPartBody>
    </w:docPart>
    <w:docPart>
      <w:docPartPr>
        <w:name w:val="65618DE9AFC4411FA39FBB3B7AC9C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89B34-B74D-4A87-8059-AFD1B43E8ADC}"/>
      </w:docPartPr>
      <w:docPartBody>
        <w:p w:rsidR="00144CA1" w:rsidRDefault="003614C4">
          <w:pPr>
            <w:pStyle w:val="65618DE9AFC4411FA39FBB3B7AC9CDAC"/>
          </w:pPr>
          <w:r w:rsidRPr="0090596C">
            <w:t>City/State/Zip</w:t>
          </w:r>
        </w:p>
      </w:docPartBody>
    </w:docPart>
    <w:docPart>
      <w:docPartPr>
        <w:name w:val="0DB6479D074D4CE39468FEDCA2E5F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E5741-0A89-4EB4-8400-CDD57C63DE88}"/>
      </w:docPartPr>
      <w:docPartBody>
        <w:p w:rsidR="00144CA1" w:rsidRDefault="003614C4">
          <w:pPr>
            <w:pStyle w:val="0DB6479D074D4CE39468FEDCA2E5F13F"/>
          </w:pPr>
          <w:r w:rsidRPr="0090596C">
            <w:t>Phone</w:t>
          </w:r>
        </w:p>
      </w:docPartBody>
    </w:docPart>
    <w:docPart>
      <w:docPartPr>
        <w:name w:val="F5CFF7392A894E758E74D38DEBBD2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58015-1120-4C85-9C8A-9F4406A91527}"/>
      </w:docPartPr>
      <w:docPartBody>
        <w:p w:rsidR="00144CA1" w:rsidRDefault="003614C4">
          <w:pPr>
            <w:pStyle w:val="F5CFF7392A894E758E74D38DEBBD2250"/>
          </w:pPr>
          <w:r w:rsidRPr="0090596C">
            <w:t>Alt Phone</w:t>
          </w:r>
        </w:p>
      </w:docPartBody>
    </w:docPart>
    <w:docPart>
      <w:docPartPr>
        <w:name w:val="BAEDC77089F84F0BA1C18C3450B37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99A50-D75B-466E-9ED5-2F3025123A9C}"/>
      </w:docPartPr>
      <w:docPartBody>
        <w:p w:rsidR="00144CA1" w:rsidRDefault="003614C4">
          <w:pPr>
            <w:pStyle w:val="BAEDC77089F84F0BA1C18C3450B377DB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4C4"/>
    <w:rsid w:val="00144CA1"/>
    <w:rsid w:val="003614C4"/>
    <w:rsid w:val="005A22C5"/>
    <w:rsid w:val="00C4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3BF05C68514C86932C78B015B5B7B8">
    <w:name w:val="383BF05C68514C86932C78B015B5B7B8"/>
  </w:style>
  <w:style w:type="paragraph" w:customStyle="1" w:styleId="65618DE9AFC4411FA39FBB3B7AC9CDAC">
    <w:name w:val="65618DE9AFC4411FA39FBB3B7AC9CDAC"/>
  </w:style>
  <w:style w:type="paragraph" w:customStyle="1" w:styleId="0DB6479D074D4CE39468FEDCA2E5F13F">
    <w:name w:val="0DB6479D074D4CE39468FEDCA2E5F13F"/>
  </w:style>
  <w:style w:type="paragraph" w:customStyle="1" w:styleId="F5CFF7392A894E758E74D38DEBBD2250">
    <w:name w:val="F5CFF7392A894E758E74D38DEBBD2250"/>
  </w:style>
  <w:style w:type="paragraph" w:customStyle="1" w:styleId="BAEDC77089F84F0BA1C18C3450B377DB">
    <w:name w:val="BAEDC77089F84F0BA1C18C3450B377DB"/>
  </w:style>
  <w:style w:type="character" w:styleId="PlaceholderText">
    <w:name w:val="Placeholder Text"/>
    <w:basedOn w:val="DefaultParagraphFont"/>
    <w:uiPriority w:val="99"/>
    <w:semiHidden/>
    <w:rsid w:val="003614C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E3CADC-5313-4940-A0EB-E8B08ADD11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2023-10-30T18:17:00Z</dcterms:created>
  <dcterms:modified xsi:type="dcterms:W3CDTF">2023-11-09T23:03:00Z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